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28D65" w14:textId="77777777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  <w:bookmarkStart w:id="0" w:name="_GoBack"/>
      <w:bookmarkEnd w:id="0"/>
      <w:r w:rsidRPr="00504648">
        <w:rPr>
          <w:rFonts w:ascii="Arial" w:hAnsi="Arial" w:cs="Arial"/>
          <w:b/>
          <w:sz w:val="20"/>
          <w:lang w:eastAsia="en-US" w:bidi="en-US"/>
        </w:rPr>
        <w:t>All’Ufficio dei Servizi Sociali</w:t>
      </w:r>
    </w:p>
    <w:p w14:paraId="72ABFE50" w14:textId="77777777" w:rsidR="00976AE0" w:rsidRDefault="00480B4F" w:rsidP="00480B4F">
      <w:pPr>
        <w:spacing w:after="120" w:line="276" w:lineRule="auto"/>
        <w:ind w:left="5812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0"/>
          <w:lang w:eastAsia="en-US" w:bidi="en-US"/>
        </w:rPr>
        <w:t>del Comune di Oliena</w:t>
      </w:r>
    </w:p>
    <w:p w14:paraId="7F9EA31E" w14:textId="77777777" w:rsidR="001D33A0" w:rsidRDefault="001D33A0" w:rsidP="001D33A0">
      <w:pPr>
        <w:autoSpaceDE w:val="0"/>
        <w:autoSpaceDN w:val="0"/>
        <w:adjustRightInd w:val="0"/>
        <w:spacing w:before="120" w:after="120" w:line="360" w:lineRule="auto"/>
        <w:jc w:val="right"/>
        <w:rPr>
          <w:rFonts w:ascii="Arial" w:hAnsi="Arial" w:cs="Arial"/>
          <w:bCs/>
          <w:color w:val="000000"/>
          <w:sz w:val="20"/>
          <w:szCs w:val="20"/>
        </w:rPr>
      </w:pPr>
      <w:r w:rsidRPr="001C7A23">
        <w:rPr>
          <w:rFonts w:ascii="Arial" w:eastAsia="Calibri" w:hAnsi="Arial" w:cs="Arial"/>
          <w:b/>
          <w:bCs/>
          <w:kern w:val="3"/>
          <w:sz w:val="22"/>
          <w:szCs w:val="22"/>
          <w:lang w:eastAsia="zh-CN" w:bidi="hi-IN"/>
        </w:rPr>
        <w:t>info@comune.oliena.nu.it</w:t>
      </w:r>
      <w:r w:rsidRPr="001C7A23">
        <w:rPr>
          <w:rFonts w:ascii="Arial" w:eastAsia="Calibri" w:hAnsi="Arial" w:cs="Arial"/>
          <w:kern w:val="3"/>
          <w:sz w:val="22"/>
          <w:szCs w:val="22"/>
          <w:lang w:eastAsia="zh-CN" w:bidi="hi-IN"/>
        </w:rPr>
        <w:t xml:space="preserve"> oppure via </w:t>
      </w:r>
      <w:proofErr w:type="spellStart"/>
      <w:r w:rsidRPr="001C7A23">
        <w:rPr>
          <w:rFonts w:ascii="Arial" w:eastAsia="Calibri" w:hAnsi="Arial" w:cs="Arial"/>
          <w:kern w:val="3"/>
          <w:sz w:val="22"/>
          <w:szCs w:val="22"/>
          <w:lang w:eastAsia="zh-CN" w:bidi="hi-IN"/>
        </w:rPr>
        <w:t>pec</w:t>
      </w:r>
      <w:proofErr w:type="spellEnd"/>
      <w:r w:rsidRPr="001C7A23">
        <w:rPr>
          <w:rFonts w:ascii="Arial" w:eastAsia="Calibri" w:hAnsi="Arial" w:cs="Arial"/>
          <w:kern w:val="3"/>
          <w:sz w:val="22"/>
          <w:szCs w:val="22"/>
          <w:lang w:eastAsia="zh-CN" w:bidi="hi-IN"/>
        </w:rPr>
        <w:t xml:space="preserve"> a: </w:t>
      </w:r>
      <w:hyperlink r:id="rId7" w:history="1">
        <w:r w:rsidRPr="001C7A23">
          <w:rPr>
            <w:rFonts w:ascii="Arial" w:eastAsia="Calibri" w:hAnsi="Arial" w:cs="Arial"/>
            <w:b/>
            <w:bCs/>
            <w:color w:val="0563C1"/>
            <w:kern w:val="3"/>
            <w:sz w:val="22"/>
            <w:szCs w:val="22"/>
            <w:u w:val="single"/>
            <w:lang w:eastAsia="zh-CN" w:bidi="hi-IN"/>
          </w:rPr>
          <w:t>protocollo@pec.comune.oliena.nu.it</w:t>
        </w:r>
      </w:hyperlink>
    </w:p>
    <w:p w14:paraId="40105A1A" w14:textId="77777777" w:rsidR="00480B4F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Cs w:val="20"/>
        </w:rPr>
      </w:pPr>
    </w:p>
    <w:p w14:paraId="4E5D60CD" w14:textId="77777777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504648">
        <w:rPr>
          <w:rFonts w:ascii="Arial" w:eastAsia="Calibri" w:hAnsi="Arial" w:cs="Arial"/>
          <w:b/>
          <w:bCs/>
          <w:sz w:val="20"/>
          <w:szCs w:val="20"/>
        </w:rPr>
        <w:t>Adesione alle misure di solidarietà alimentare di cui all’Ordinanza di Protezione civile n. 658/2020 – Sistema di pagamento mediante “buoni spesa” rilasciati dal comune.</w:t>
      </w:r>
    </w:p>
    <w:p w14:paraId="6F576BA4" w14:textId="77777777" w:rsidR="00480B4F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07C96440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Io sottoscritto 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 rappresentante legale</w:t>
      </w:r>
    </w:p>
    <w:p w14:paraId="54178D7E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dell’esercizio commerciale 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_________________,</w:t>
      </w:r>
    </w:p>
    <w:p w14:paraId="269BF4FD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con sede in Via _______________________________________________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__________________,</w:t>
      </w:r>
    </w:p>
    <w:p w14:paraId="48125C0F" w14:textId="240526DB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codice fiscale _________________________________</w:t>
      </w:r>
      <w:r w:rsidR="001D33A0">
        <w:rPr>
          <w:rFonts w:ascii="Arial" w:eastAsia="Calibri" w:hAnsi="Arial" w:cs="Arial"/>
          <w:sz w:val="20"/>
          <w:szCs w:val="20"/>
        </w:rPr>
        <w:t xml:space="preserve"> e mail _____________________________.</w:t>
      </w:r>
    </w:p>
    <w:p w14:paraId="0362969A" w14:textId="77777777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premesso che:</w:t>
      </w:r>
    </w:p>
    <w:p w14:paraId="78383BAD" w14:textId="77777777" w:rsidR="00480B4F" w:rsidRPr="00504648" w:rsidRDefault="00480B4F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 xml:space="preserve">secondo l’Ordinanza n. 658/2020 di Protezione civile, in deroga al Codice dei contratti pubblici (d.lgs. 50/2016 e </w:t>
      </w:r>
      <w:proofErr w:type="spellStart"/>
      <w:r w:rsidRPr="00504648">
        <w:rPr>
          <w:rFonts w:ascii="Arial" w:eastAsia="Calibri" w:hAnsi="Arial" w:cs="Arial"/>
          <w:sz w:val="20"/>
          <w:szCs w:val="20"/>
        </w:rPr>
        <w:t>smi</w:t>
      </w:r>
      <w:proofErr w:type="spellEnd"/>
      <w:r w:rsidRPr="00504648">
        <w:rPr>
          <w:rFonts w:ascii="Arial" w:eastAsia="Calibri" w:hAnsi="Arial" w:cs="Arial"/>
          <w:sz w:val="20"/>
          <w:szCs w:val="20"/>
        </w:rPr>
        <w:t>), i comuni sono autorizzati ad acquisire “buoni spesa” utilizzabili per l'acquisto di generi alimentari e di prima necessità presso gli esercizi commerciali contenuti in un elenco pubblicato da ciascun comune nel proprio sito istituzionale;</w:t>
      </w:r>
    </w:p>
    <w:p w14:paraId="205662B9" w14:textId="77777777" w:rsidR="00480B4F" w:rsidRPr="00504648" w:rsidRDefault="00480B4F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l'Ufficio preposto ai servizi sociali del comune deve individuare “la platea dei beneficiari” ed il relativo contributo tra i nuclei famigliari più esposti ai rischi derivanti dall'emergenza epidemiologica da virus Covid-19 e tra quelli in stato di bisogno, per soddisfare le necessità più urgenti ed essenziali, con priorità per quelli non già assegnatari di sostegno pubblico” (art. 2 comma 6 dell’Ordinanza n. 658);</w:t>
      </w:r>
    </w:p>
    <w:p w14:paraId="2D1604E3" w14:textId="77777777" w:rsidR="00480B4F" w:rsidRPr="00504648" w:rsidRDefault="00480B4F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il comune in indirizzo ha optato per l’attivazione di un sistema di pagamento tramite “buoni spesa”;</w:t>
      </w:r>
    </w:p>
    <w:p w14:paraId="40C63C5A" w14:textId="77777777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tutto ciò premesso,</w:t>
      </w:r>
    </w:p>
    <w:p w14:paraId="100611E7" w14:textId="77777777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COMUNICA</w:t>
      </w:r>
    </w:p>
    <w:p w14:paraId="53E99027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di aderire ed approvare l’attivazione dei “buoni spesa” emessi dal comune di OLIENA, per l’acquisto di generi alimentari e di prima necessità, presso l’esercizio commerciale che rappresento.</w:t>
      </w:r>
    </w:p>
    <w:p w14:paraId="424BFBB7" w14:textId="73AD363A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A tal proposito dichiaro di essere a conoscenza che il pagamento dei buoni avverrà a cura del comune stesso entro trenta giorni dalla presentazione, da parte del sottoscritto (o di suo delegato), dei buoni incamerati all’ufficio dei servizi sociali</w:t>
      </w:r>
      <w:r>
        <w:rPr>
          <w:rFonts w:ascii="Arial" w:eastAsia="Calibri" w:hAnsi="Arial" w:cs="Arial"/>
          <w:sz w:val="20"/>
          <w:szCs w:val="20"/>
        </w:rPr>
        <w:t xml:space="preserve">, </w:t>
      </w:r>
      <w:r w:rsidR="00D81FDA">
        <w:rPr>
          <w:rFonts w:ascii="Arial" w:eastAsia="Calibri" w:hAnsi="Arial" w:cs="Arial"/>
          <w:sz w:val="20"/>
          <w:szCs w:val="20"/>
        </w:rPr>
        <w:t>accompagnati</w:t>
      </w:r>
      <w:r>
        <w:rPr>
          <w:rFonts w:ascii="Arial" w:eastAsia="Calibri" w:hAnsi="Arial" w:cs="Arial"/>
          <w:sz w:val="20"/>
          <w:szCs w:val="20"/>
        </w:rPr>
        <w:t xml:space="preserve"> </w:t>
      </w:r>
      <w:r w:rsidRPr="00E019D1">
        <w:rPr>
          <w:rFonts w:ascii="Arial" w:eastAsia="Calibri" w:hAnsi="Arial" w:cs="Arial"/>
          <w:sz w:val="20"/>
          <w:szCs w:val="20"/>
        </w:rPr>
        <w:t>da attestazione dell’utilizzo da parte del beneficiario</w:t>
      </w:r>
      <w:r w:rsidR="00D81FDA">
        <w:rPr>
          <w:rFonts w:ascii="Arial" w:eastAsia="Calibri" w:hAnsi="Arial" w:cs="Arial"/>
          <w:sz w:val="20"/>
          <w:szCs w:val="20"/>
        </w:rPr>
        <w:t xml:space="preserve"> e</w:t>
      </w:r>
      <w:r w:rsidRPr="00E019D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copia </w:t>
      </w:r>
      <w:r w:rsidRPr="00E019D1">
        <w:rPr>
          <w:rFonts w:ascii="Arial" w:eastAsia="Calibri" w:hAnsi="Arial" w:cs="Arial"/>
          <w:sz w:val="20"/>
          <w:szCs w:val="20"/>
        </w:rPr>
        <w:t>del relativo scontrino.</w:t>
      </w:r>
    </w:p>
    <w:p w14:paraId="78046342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Infine, autorizzo il trattamento dei dati necessari alle finalità dell’Ordinanza n. 658/2020, nonché la pubblicazione dei medesimi sul sito web del comune.</w:t>
      </w:r>
    </w:p>
    <w:p w14:paraId="5B60DBA1" w14:textId="77777777" w:rsidR="00480B4F" w:rsidRPr="001D7E79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18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Data _______________</w:t>
      </w:r>
      <w:r w:rsidRPr="00504648">
        <w:rPr>
          <w:rFonts w:ascii="Arial" w:eastAsia="Calibri" w:hAnsi="Arial" w:cs="Arial"/>
          <w:sz w:val="20"/>
          <w:szCs w:val="20"/>
        </w:rPr>
        <w:tab/>
        <w:t xml:space="preserve"> </w:t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</w:r>
      <w:r w:rsidRPr="00504648">
        <w:rPr>
          <w:rFonts w:ascii="Arial" w:eastAsia="Calibri" w:hAnsi="Arial" w:cs="Arial"/>
          <w:sz w:val="20"/>
          <w:szCs w:val="20"/>
        </w:rPr>
        <w:tab/>
        <w:t>Firma ___________________________</w:t>
      </w:r>
    </w:p>
    <w:p w14:paraId="13CBEE4A" w14:textId="1307CCBA" w:rsidR="00293CBC" w:rsidRPr="00480B4F" w:rsidRDefault="00293CBC" w:rsidP="00480B4F"/>
    <w:sectPr w:rsidR="00293CBC" w:rsidRPr="00480B4F" w:rsidSect="00992157">
      <w:footerReference w:type="default" r:id="rId8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790209" w14:textId="77777777" w:rsidR="00962502" w:rsidRDefault="00962502">
      <w:r>
        <w:separator/>
      </w:r>
    </w:p>
  </w:endnote>
  <w:endnote w:type="continuationSeparator" w:id="0">
    <w:p w14:paraId="12DD6A9D" w14:textId="77777777" w:rsidR="00962502" w:rsidRDefault="00962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06170" w14:textId="77777777" w:rsidR="00144E06" w:rsidRDefault="00144E06" w:rsidP="00144E06">
    <w:pPr>
      <w:jc w:val="center"/>
      <w:rPr>
        <w:rFonts w:ascii="Arial" w:hAnsi="Arial" w:cs="Arial"/>
        <w:spacing w:val="26"/>
        <w:sz w:val="16"/>
        <w:szCs w:val="16"/>
      </w:rPr>
    </w:pPr>
    <w:r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2FE6CC59" w14:textId="77777777" w:rsidR="00144E06" w:rsidRPr="00415840" w:rsidRDefault="00144E06" w:rsidP="00144E06">
    <w:pPr>
      <w:pStyle w:val="Pidipagina"/>
      <w:jc w:val="center"/>
    </w:pPr>
    <w:r>
      <w:rPr>
        <w:rFonts w:ascii="Arial" w:hAnsi="Arial" w:cs="Arial"/>
        <w:sz w:val="16"/>
        <w:szCs w:val="16"/>
      </w:rPr>
      <w:t xml:space="preserve">Tel. 0784/280.200–Fax 0784/280.206 - sito internet: </w:t>
    </w:r>
    <w:hyperlink r:id="rId1" w:history="1">
      <w:r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6BA627" w14:textId="77777777" w:rsidR="00962502" w:rsidRDefault="00962502">
      <w:r>
        <w:separator/>
      </w:r>
    </w:p>
  </w:footnote>
  <w:footnote w:type="continuationSeparator" w:id="0">
    <w:p w14:paraId="1F02BD17" w14:textId="77777777" w:rsidR="00962502" w:rsidRDefault="00962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9C0896"/>
    <w:multiLevelType w:val="hybridMultilevel"/>
    <w:tmpl w:val="65920DF4"/>
    <w:lvl w:ilvl="0" w:tplc="3BE2B724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791513"/>
    <w:multiLevelType w:val="hybridMultilevel"/>
    <w:tmpl w:val="E56E4B7C"/>
    <w:lvl w:ilvl="0" w:tplc="7ED63DB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555B4"/>
    <w:multiLevelType w:val="hybridMultilevel"/>
    <w:tmpl w:val="CD28F516"/>
    <w:lvl w:ilvl="0" w:tplc="02804A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D1B57FF"/>
    <w:multiLevelType w:val="hybridMultilevel"/>
    <w:tmpl w:val="6C2689C8"/>
    <w:lvl w:ilvl="0" w:tplc="66206AB8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210073A"/>
    <w:multiLevelType w:val="hybridMultilevel"/>
    <w:tmpl w:val="C5A0FD2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C315CFF"/>
    <w:multiLevelType w:val="hybridMultilevel"/>
    <w:tmpl w:val="DE5AA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21"/>
    <w:rsid w:val="00011521"/>
    <w:rsid w:val="00030C2A"/>
    <w:rsid w:val="00057700"/>
    <w:rsid w:val="00075506"/>
    <w:rsid w:val="000852C6"/>
    <w:rsid w:val="000C0AC7"/>
    <w:rsid w:val="000D7363"/>
    <w:rsid w:val="001041F4"/>
    <w:rsid w:val="00106850"/>
    <w:rsid w:val="001302CB"/>
    <w:rsid w:val="00135D8F"/>
    <w:rsid w:val="00144E06"/>
    <w:rsid w:val="00155D3A"/>
    <w:rsid w:val="00170EA3"/>
    <w:rsid w:val="0017679A"/>
    <w:rsid w:val="001A1309"/>
    <w:rsid w:val="001D33A0"/>
    <w:rsid w:val="001F7BDD"/>
    <w:rsid w:val="0020411E"/>
    <w:rsid w:val="00214FE8"/>
    <w:rsid w:val="00270250"/>
    <w:rsid w:val="00293786"/>
    <w:rsid w:val="00293CBC"/>
    <w:rsid w:val="002A7F8C"/>
    <w:rsid w:val="002E7F3B"/>
    <w:rsid w:val="002F42F6"/>
    <w:rsid w:val="00342486"/>
    <w:rsid w:val="00357FFC"/>
    <w:rsid w:val="003759D9"/>
    <w:rsid w:val="003856C2"/>
    <w:rsid w:val="00395A21"/>
    <w:rsid w:val="003A6217"/>
    <w:rsid w:val="003C2392"/>
    <w:rsid w:val="0040541A"/>
    <w:rsid w:val="00417606"/>
    <w:rsid w:val="0043115A"/>
    <w:rsid w:val="0043287A"/>
    <w:rsid w:val="00444FB4"/>
    <w:rsid w:val="00446030"/>
    <w:rsid w:val="00480B4F"/>
    <w:rsid w:val="004959A5"/>
    <w:rsid w:val="004C3920"/>
    <w:rsid w:val="004D1749"/>
    <w:rsid w:val="004F2975"/>
    <w:rsid w:val="00504648"/>
    <w:rsid w:val="00514A00"/>
    <w:rsid w:val="005452CE"/>
    <w:rsid w:val="005A2576"/>
    <w:rsid w:val="005C1661"/>
    <w:rsid w:val="005D0C57"/>
    <w:rsid w:val="005D5403"/>
    <w:rsid w:val="006053BA"/>
    <w:rsid w:val="006414B9"/>
    <w:rsid w:val="00662F1C"/>
    <w:rsid w:val="0069668D"/>
    <w:rsid w:val="006A127F"/>
    <w:rsid w:val="006A687A"/>
    <w:rsid w:val="006B30D6"/>
    <w:rsid w:val="006D21C5"/>
    <w:rsid w:val="00702DBA"/>
    <w:rsid w:val="007420FD"/>
    <w:rsid w:val="00753069"/>
    <w:rsid w:val="00766CD8"/>
    <w:rsid w:val="007768DC"/>
    <w:rsid w:val="007777EA"/>
    <w:rsid w:val="007921C1"/>
    <w:rsid w:val="007C16EE"/>
    <w:rsid w:val="007E0545"/>
    <w:rsid w:val="007E761A"/>
    <w:rsid w:val="00870057"/>
    <w:rsid w:val="008879A0"/>
    <w:rsid w:val="00894687"/>
    <w:rsid w:val="008C1686"/>
    <w:rsid w:val="008D35E7"/>
    <w:rsid w:val="00962502"/>
    <w:rsid w:val="0096635A"/>
    <w:rsid w:val="00976AE0"/>
    <w:rsid w:val="009819E3"/>
    <w:rsid w:val="00992157"/>
    <w:rsid w:val="009963F7"/>
    <w:rsid w:val="009A01DC"/>
    <w:rsid w:val="009B0130"/>
    <w:rsid w:val="009D1460"/>
    <w:rsid w:val="009E1578"/>
    <w:rsid w:val="00A16020"/>
    <w:rsid w:val="00A44F05"/>
    <w:rsid w:val="00A63730"/>
    <w:rsid w:val="00A92F91"/>
    <w:rsid w:val="00A947A7"/>
    <w:rsid w:val="00AB737D"/>
    <w:rsid w:val="00AD2274"/>
    <w:rsid w:val="00AD434C"/>
    <w:rsid w:val="00B513B7"/>
    <w:rsid w:val="00B554AE"/>
    <w:rsid w:val="00B93B2F"/>
    <w:rsid w:val="00BA268D"/>
    <w:rsid w:val="00C006B9"/>
    <w:rsid w:val="00C35184"/>
    <w:rsid w:val="00CD7C89"/>
    <w:rsid w:val="00CE5590"/>
    <w:rsid w:val="00CE5962"/>
    <w:rsid w:val="00CF1AB5"/>
    <w:rsid w:val="00D05D57"/>
    <w:rsid w:val="00D45FCE"/>
    <w:rsid w:val="00D56A15"/>
    <w:rsid w:val="00D56E81"/>
    <w:rsid w:val="00D81FDA"/>
    <w:rsid w:val="00D87611"/>
    <w:rsid w:val="00D95DBC"/>
    <w:rsid w:val="00DB4E35"/>
    <w:rsid w:val="00DF13CA"/>
    <w:rsid w:val="00E00FE8"/>
    <w:rsid w:val="00E019D1"/>
    <w:rsid w:val="00E03F89"/>
    <w:rsid w:val="00E32D3E"/>
    <w:rsid w:val="00E46BE0"/>
    <w:rsid w:val="00E727E0"/>
    <w:rsid w:val="00E878F8"/>
    <w:rsid w:val="00EC68AE"/>
    <w:rsid w:val="00EE63E7"/>
    <w:rsid w:val="00F41D98"/>
    <w:rsid w:val="00F5044D"/>
    <w:rsid w:val="00FE38F7"/>
    <w:rsid w:val="00FE4D35"/>
    <w:rsid w:val="00FE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B48BE73"/>
  <w15:docId w15:val="{14E8F0B0-7A7D-4A6F-8CA7-D2DB2607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6850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06850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 w:bidi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06850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6850"/>
    <w:pPr>
      <w:spacing w:after="600" w:line="276" w:lineRule="auto"/>
    </w:pPr>
    <w:rPr>
      <w:rFonts w:ascii="Cambria" w:hAnsi="Cambria"/>
      <w:i/>
      <w:iCs/>
      <w:spacing w:val="13"/>
      <w:lang w:val="en-US" w:eastAsia="en-US" w:bidi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6850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paragraph" w:styleId="Paragrafoelenco">
    <w:name w:val="List Paragraph"/>
    <w:basedOn w:val="Normale"/>
    <w:uiPriority w:val="34"/>
    <w:qFormat/>
    <w:rsid w:val="00106850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068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85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nhideWhenUsed/>
    <w:rsid w:val="0010685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85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850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Default">
    <w:name w:val="Default"/>
    <w:rsid w:val="00395A2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104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Carpredefinitoparagrafo"/>
    <w:rsid w:val="003A6217"/>
  </w:style>
  <w:style w:type="paragraph" w:styleId="Intestazione">
    <w:name w:val="header"/>
    <w:basedOn w:val="Normale"/>
    <w:link w:val="IntestazioneCarattere"/>
    <w:uiPriority w:val="99"/>
    <w:unhideWhenUsed/>
    <w:rsid w:val="00357F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FFC"/>
    <w:rPr>
      <w:rFonts w:ascii="Times New Roman" w:eastAsia="Times New Roman" w:hAnsi="Times New Roman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6A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tocollo@pec.comune.oliena.n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dard\Desktop\Comunicazioni\Carta_Intestata_Sinda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Carta_Intestata_Sindaco</Template>
  <TotalTime>1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2406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CatteNatalina</cp:lastModifiedBy>
  <cp:revision>3</cp:revision>
  <cp:lastPrinted>2020-04-02T09:56:00Z</cp:lastPrinted>
  <dcterms:created xsi:type="dcterms:W3CDTF">2020-04-16T09:39:00Z</dcterms:created>
  <dcterms:modified xsi:type="dcterms:W3CDTF">2020-04-16T09:40:00Z</dcterms:modified>
</cp:coreProperties>
</file>