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F6BF2" w14:textId="6EF827DF" w:rsidR="00480B4F" w:rsidRPr="00D12DBB" w:rsidRDefault="00480B4F" w:rsidP="00480B4F">
      <w:pPr>
        <w:pStyle w:val="Titolo"/>
        <w:pBdr>
          <w:bottom w:val="single" w:sz="4" w:space="18" w:color="auto"/>
        </w:pBdr>
        <w:spacing w:after="120" w:line="276" w:lineRule="auto"/>
        <w:jc w:val="center"/>
        <w:rPr>
          <w:rFonts w:ascii="Arial" w:hAnsi="Arial" w:cs="Arial"/>
          <w:sz w:val="48"/>
          <w:lang w:val="it-IT"/>
        </w:rPr>
      </w:pPr>
      <w:r w:rsidRPr="00D12DBB">
        <w:rPr>
          <w:rFonts w:ascii="Arial" w:hAnsi="Arial" w:cs="Arial"/>
          <w:b/>
          <w:iCs/>
          <w:spacing w:val="13"/>
          <w:sz w:val="56"/>
          <w:szCs w:val="56"/>
          <w:lang w:val="it-IT"/>
        </w:rPr>
        <w:object w:dxaOrig="11751" w:dyaOrig="17180" w14:anchorId="2D45A5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40.5pt" o:ole="">
            <v:imagedata r:id="rId7" o:title=""/>
          </v:shape>
          <o:OLEObject Type="Embed" ProgID="MSPhotoEd.3" ShapeID="_x0000_i1025" DrawAspect="Content" ObjectID="_1667729072" r:id="rId8"/>
        </w:object>
      </w:r>
      <w:r w:rsidRPr="00D12DBB">
        <w:rPr>
          <w:rFonts w:ascii="Arial" w:hAnsi="Arial" w:cs="Arial"/>
          <w:b/>
          <w:iCs/>
          <w:spacing w:val="13"/>
          <w:sz w:val="56"/>
          <w:szCs w:val="56"/>
          <w:lang w:val="it-IT"/>
        </w:rPr>
        <w:t xml:space="preserve">  </w:t>
      </w:r>
      <w:r w:rsidRPr="00D12DBB">
        <w:rPr>
          <w:rFonts w:ascii="Arial" w:hAnsi="Arial" w:cs="Arial"/>
          <w:b/>
          <w:iCs/>
          <w:spacing w:val="100"/>
          <w:sz w:val="56"/>
          <w:szCs w:val="56"/>
          <w:lang w:val="it-IT"/>
        </w:rPr>
        <w:t>COMUNE DI OLIENA</w:t>
      </w:r>
      <w:r w:rsidRPr="00D12DBB">
        <w:rPr>
          <w:rFonts w:ascii="Arial" w:hAnsi="Arial" w:cs="Arial"/>
          <w:b/>
          <w:smallCaps/>
          <w:spacing w:val="100"/>
          <w:sz w:val="56"/>
          <w:szCs w:val="56"/>
          <w:lang w:val="it-IT"/>
        </w:rPr>
        <w:t xml:space="preserve"> </w:t>
      </w:r>
      <w:r w:rsidRPr="001D7E79">
        <w:rPr>
          <w:rFonts w:ascii="Arial" w:hAnsi="Arial" w:cs="Arial"/>
          <w:noProof/>
          <w:sz w:val="28"/>
          <w:szCs w:val="28"/>
          <w:lang w:val="it-IT" w:eastAsia="it-IT" w:bidi="ar-SA"/>
        </w:rPr>
        <w:drawing>
          <wp:inline distT="0" distB="0" distL="0" distR="0" wp14:anchorId="63D8025C" wp14:editId="7C269391">
            <wp:extent cx="541020" cy="541020"/>
            <wp:effectExtent l="0" t="0" r="0" b="0"/>
            <wp:docPr id="1" name="Immagine 1" descr="Stemma_Regi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Stemma_Region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D0BAA" w14:textId="7778A8C8" w:rsidR="00480B4F" w:rsidRDefault="00480B4F" w:rsidP="00480B4F">
      <w:pPr>
        <w:pStyle w:val="Sottotitolo"/>
        <w:spacing w:after="120"/>
        <w:jc w:val="center"/>
        <w:rPr>
          <w:rFonts w:ascii="Arial" w:hAnsi="Arial" w:cs="Arial"/>
          <w:sz w:val="22"/>
          <w:lang w:val="it-IT"/>
        </w:rPr>
      </w:pPr>
      <w:r w:rsidRPr="00D12DBB">
        <w:rPr>
          <w:rFonts w:ascii="Arial" w:hAnsi="Arial" w:cs="Arial"/>
          <w:sz w:val="22"/>
          <w:lang w:val="it-IT"/>
        </w:rPr>
        <w:t>Provincia di Nuoro</w:t>
      </w:r>
    </w:p>
    <w:p w14:paraId="6AF0055A" w14:textId="6370BE03" w:rsidR="00664F28" w:rsidRPr="00664F28" w:rsidRDefault="00664F28" w:rsidP="00664F28">
      <w:pPr>
        <w:jc w:val="center"/>
        <w:rPr>
          <w:lang w:eastAsia="en-US" w:bidi="en-US"/>
        </w:rPr>
      </w:pPr>
      <w:r>
        <w:rPr>
          <w:lang w:eastAsia="en-US" w:bidi="en-US"/>
        </w:rPr>
        <w:t>AREA SERVZI ALLA PERSONA – SETTORE TURISMO</w:t>
      </w:r>
    </w:p>
    <w:p w14:paraId="2EF55033" w14:textId="77777777" w:rsidR="00480B4F" w:rsidRDefault="00480B4F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</w:p>
    <w:p w14:paraId="72ABFE50" w14:textId="1436055E" w:rsidR="00976AE0" w:rsidRDefault="00480B4F" w:rsidP="00480B4F">
      <w:pPr>
        <w:spacing w:after="120" w:line="276" w:lineRule="auto"/>
        <w:ind w:left="5812"/>
        <w:rPr>
          <w:rFonts w:ascii="Arial" w:eastAsia="Calibri" w:hAnsi="Arial" w:cs="Arial"/>
          <w:b/>
          <w:bCs/>
          <w:sz w:val="22"/>
          <w:szCs w:val="22"/>
        </w:rPr>
      </w:pPr>
      <w:r w:rsidRPr="00504648">
        <w:rPr>
          <w:rFonts w:ascii="Arial" w:hAnsi="Arial" w:cs="Arial"/>
          <w:b/>
          <w:sz w:val="20"/>
          <w:lang w:eastAsia="en-US" w:bidi="en-US"/>
        </w:rPr>
        <w:t>Al</w:t>
      </w:r>
      <w:r>
        <w:rPr>
          <w:rFonts w:ascii="Arial" w:hAnsi="Arial" w:cs="Arial"/>
          <w:b/>
          <w:sz w:val="20"/>
          <w:lang w:eastAsia="en-US" w:bidi="en-US"/>
        </w:rPr>
        <w:t xml:space="preserve"> Comune di Oliena</w:t>
      </w:r>
    </w:p>
    <w:p w14:paraId="7F9EA31E" w14:textId="77777777" w:rsidR="001D33A0" w:rsidRDefault="001D33A0" w:rsidP="001D33A0">
      <w:pPr>
        <w:autoSpaceDE w:val="0"/>
        <w:autoSpaceDN w:val="0"/>
        <w:adjustRightInd w:val="0"/>
        <w:spacing w:before="120" w:after="120" w:line="360" w:lineRule="auto"/>
        <w:jc w:val="right"/>
        <w:rPr>
          <w:rFonts w:ascii="Arial" w:hAnsi="Arial" w:cs="Arial"/>
          <w:bCs/>
          <w:color w:val="000000"/>
          <w:sz w:val="20"/>
          <w:szCs w:val="20"/>
        </w:rPr>
      </w:pPr>
      <w:r w:rsidRPr="001C7A23">
        <w:rPr>
          <w:rFonts w:ascii="Arial" w:eastAsia="Calibri" w:hAnsi="Arial" w:cs="Arial"/>
          <w:b/>
          <w:bCs/>
          <w:kern w:val="3"/>
          <w:sz w:val="22"/>
          <w:szCs w:val="22"/>
          <w:lang w:eastAsia="zh-CN" w:bidi="hi-IN"/>
        </w:rPr>
        <w:t>info@comune.oliena.nu.it</w:t>
      </w:r>
      <w:r w:rsidRPr="001C7A23">
        <w:rPr>
          <w:rFonts w:ascii="Arial" w:eastAsia="Calibri" w:hAnsi="Arial" w:cs="Arial"/>
          <w:kern w:val="3"/>
          <w:sz w:val="22"/>
          <w:szCs w:val="22"/>
          <w:lang w:eastAsia="zh-CN" w:bidi="hi-IN"/>
        </w:rPr>
        <w:t xml:space="preserve"> oppure via pec a: </w:t>
      </w:r>
      <w:hyperlink r:id="rId10" w:history="1">
        <w:r w:rsidRPr="001C7A23">
          <w:rPr>
            <w:rFonts w:ascii="Arial" w:eastAsia="Calibri" w:hAnsi="Arial" w:cs="Arial"/>
            <w:b/>
            <w:bCs/>
            <w:color w:val="0563C1"/>
            <w:kern w:val="3"/>
            <w:sz w:val="22"/>
            <w:szCs w:val="22"/>
            <w:u w:val="single"/>
            <w:lang w:eastAsia="zh-CN" w:bidi="hi-IN"/>
          </w:rPr>
          <w:t>protocollo@pec.comune.oliena.nu.it</w:t>
        </w:r>
      </w:hyperlink>
    </w:p>
    <w:p w14:paraId="40105A1A" w14:textId="77777777" w:rsidR="00480B4F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Cs w:val="20"/>
        </w:rPr>
      </w:pPr>
    </w:p>
    <w:p w14:paraId="56BC3179" w14:textId="78391CF6" w:rsidR="002A642F" w:rsidRPr="00FE7B05" w:rsidRDefault="002A642F" w:rsidP="002A642F">
      <w:pPr>
        <w:widowControl w:val="0"/>
        <w:autoSpaceDE w:val="0"/>
        <w:autoSpaceDN w:val="0"/>
        <w:adjustRightInd w:val="0"/>
        <w:spacing w:after="160" w:line="259" w:lineRule="auto"/>
        <w:jc w:val="center"/>
        <w:rPr>
          <w:rFonts w:ascii="Calibri" w:hAnsi="Calibri" w:cs="Calibri"/>
        </w:rPr>
      </w:pPr>
      <w:r>
        <w:rPr>
          <w:rFonts w:ascii="Arial" w:eastAsia="Calibri" w:hAnsi="Arial" w:cs="Arial"/>
          <w:b/>
          <w:bCs/>
          <w:sz w:val="20"/>
          <w:szCs w:val="20"/>
        </w:rPr>
        <w:t>Oggetto</w:t>
      </w:r>
      <w:r w:rsidR="00E642D7">
        <w:rPr>
          <w:rFonts w:ascii="Arial" w:eastAsia="Calibri" w:hAnsi="Arial" w:cs="Arial"/>
          <w:b/>
          <w:bCs/>
          <w:sz w:val="20"/>
          <w:szCs w:val="20"/>
        </w:rPr>
        <w:t xml:space="preserve">: </w:t>
      </w:r>
      <w:bookmarkStart w:id="0" w:name="_Hlk56772278"/>
      <w:r>
        <w:rPr>
          <w:rFonts w:ascii="Arial" w:eastAsia="Calibri" w:hAnsi="Arial" w:cs="Arial"/>
          <w:b/>
          <w:bCs/>
          <w:sz w:val="20"/>
          <w:szCs w:val="20"/>
        </w:rPr>
        <w:t>richiesta di a</w:t>
      </w:r>
      <w:r w:rsidR="00480B4F" w:rsidRPr="00504648">
        <w:rPr>
          <w:rFonts w:ascii="Arial" w:eastAsia="Calibri" w:hAnsi="Arial" w:cs="Arial"/>
          <w:b/>
          <w:bCs/>
          <w:sz w:val="20"/>
          <w:szCs w:val="20"/>
        </w:rPr>
        <w:t>desione al</w:t>
      </w:r>
      <w:r>
        <w:rPr>
          <w:rFonts w:ascii="Arial" w:eastAsia="Calibri" w:hAnsi="Arial" w:cs="Arial"/>
          <w:b/>
          <w:bCs/>
          <w:sz w:val="20"/>
          <w:szCs w:val="20"/>
        </w:rPr>
        <w:t>l’</w:t>
      </w:r>
      <w:r w:rsidR="00664F28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bookmarkStart w:id="1" w:name="_Hlk56771616"/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Avviso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f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inalizzato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a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lla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costituzione di u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n Elenco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d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l Esercizi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Ricettivi e/o della Ristorazione p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er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l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a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f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ornitura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d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i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Servizi per il Concorso Raccontaci tu le tue Corte Apertas, m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ediante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l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’accettazione </w:t>
      </w:r>
      <w:r>
        <w:rPr>
          <w:rFonts w:ascii="Calibri" w:hAnsi="Calibri" w:cs="Calibri"/>
          <w:b/>
          <w:i/>
          <w:color w:val="000000"/>
          <w:sz w:val="23"/>
          <w:lang w:val="it"/>
        </w:rPr>
        <w:t>d</w:t>
      </w:r>
      <w:r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i Buoni Spesa. </w:t>
      </w:r>
      <w:bookmarkEnd w:id="1"/>
    </w:p>
    <w:p w14:paraId="6F576BA4" w14:textId="0CC2DCCE" w:rsidR="00480B4F" w:rsidRDefault="00480B4F" w:rsidP="002A642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7C96440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bookmarkStart w:id="2" w:name="_Hlk56772365"/>
      <w:bookmarkEnd w:id="0"/>
      <w:r w:rsidRPr="00504648">
        <w:rPr>
          <w:rFonts w:ascii="Arial" w:eastAsia="Calibri" w:hAnsi="Arial" w:cs="Arial"/>
          <w:sz w:val="20"/>
          <w:szCs w:val="20"/>
        </w:rPr>
        <w:t>Io sottoscritto 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 rappresentante legale</w:t>
      </w:r>
    </w:p>
    <w:p w14:paraId="54178D7E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dell’esercizio commerciale 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_________________,</w:t>
      </w:r>
    </w:p>
    <w:p w14:paraId="269BF4FD" w14:textId="44F2DFC5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con sede in</w:t>
      </w:r>
      <w:r w:rsidR="00145B8F">
        <w:rPr>
          <w:rFonts w:ascii="Arial" w:eastAsia="Calibri" w:hAnsi="Arial" w:cs="Arial"/>
          <w:sz w:val="20"/>
          <w:szCs w:val="20"/>
        </w:rPr>
        <w:t xml:space="preserve"> Oliena, </w:t>
      </w:r>
      <w:r w:rsidRPr="00504648">
        <w:rPr>
          <w:rFonts w:ascii="Arial" w:eastAsia="Calibri" w:hAnsi="Arial" w:cs="Arial"/>
          <w:sz w:val="20"/>
          <w:szCs w:val="20"/>
        </w:rPr>
        <w:t>Via ____________________________________________</w:t>
      </w:r>
      <w:r>
        <w:rPr>
          <w:rFonts w:ascii="Arial" w:eastAsia="Calibri" w:hAnsi="Arial" w:cs="Arial"/>
          <w:sz w:val="20"/>
          <w:szCs w:val="20"/>
        </w:rPr>
        <w:t>____</w:t>
      </w:r>
      <w:r w:rsidRPr="00504648">
        <w:rPr>
          <w:rFonts w:ascii="Arial" w:eastAsia="Calibri" w:hAnsi="Arial" w:cs="Arial"/>
          <w:sz w:val="20"/>
          <w:szCs w:val="20"/>
        </w:rPr>
        <w:t>__________________,</w:t>
      </w:r>
    </w:p>
    <w:p w14:paraId="48125C0F" w14:textId="7531C450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codice fiscale</w:t>
      </w:r>
      <w:r w:rsidR="00145B8F">
        <w:rPr>
          <w:rFonts w:ascii="Arial" w:eastAsia="Calibri" w:hAnsi="Arial" w:cs="Arial"/>
          <w:sz w:val="20"/>
          <w:szCs w:val="20"/>
        </w:rPr>
        <w:t>/P.IVA</w:t>
      </w:r>
      <w:r w:rsidRPr="00504648">
        <w:rPr>
          <w:rFonts w:ascii="Arial" w:eastAsia="Calibri" w:hAnsi="Arial" w:cs="Arial"/>
          <w:sz w:val="20"/>
          <w:szCs w:val="20"/>
        </w:rPr>
        <w:t>_____________________________</w:t>
      </w:r>
      <w:r w:rsidR="001D33A0">
        <w:rPr>
          <w:rFonts w:ascii="Arial" w:eastAsia="Calibri" w:hAnsi="Arial" w:cs="Arial"/>
          <w:sz w:val="20"/>
          <w:szCs w:val="20"/>
        </w:rPr>
        <w:t xml:space="preserve"> e mail ________________________</w:t>
      </w:r>
      <w:r w:rsidR="00460C07">
        <w:rPr>
          <w:rFonts w:ascii="Arial" w:eastAsia="Calibri" w:hAnsi="Arial" w:cs="Arial"/>
          <w:sz w:val="20"/>
          <w:szCs w:val="20"/>
        </w:rPr>
        <w:t xml:space="preserve"> Tel. ____</w:t>
      </w:r>
      <w:r w:rsidR="001D33A0">
        <w:rPr>
          <w:rFonts w:ascii="Arial" w:eastAsia="Calibri" w:hAnsi="Arial" w:cs="Arial"/>
          <w:sz w:val="20"/>
          <w:szCs w:val="20"/>
        </w:rPr>
        <w:t>_____.</w:t>
      </w:r>
      <w:r w:rsidR="002018A2">
        <w:rPr>
          <w:rFonts w:ascii="Arial" w:eastAsia="Calibri" w:hAnsi="Arial" w:cs="Arial"/>
          <w:sz w:val="20"/>
          <w:szCs w:val="20"/>
        </w:rPr>
        <w:t xml:space="preserve"> PEC _______________________.</w:t>
      </w:r>
    </w:p>
    <w:p w14:paraId="0362969A" w14:textId="77777777" w:rsidR="00480B4F" w:rsidRPr="00504648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premesso che:</w:t>
      </w:r>
    </w:p>
    <w:bookmarkEnd w:id="2"/>
    <w:p w14:paraId="78383BAD" w14:textId="684E9B13" w:rsidR="00480B4F" w:rsidRPr="00504648" w:rsidRDefault="00480B4F" w:rsidP="00480B4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120" w:line="276" w:lineRule="auto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;</w:t>
      </w:r>
    </w:p>
    <w:p w14:paraId="451B6DF5" w14:textId="77777777" w:rsidR="00004EA2" w:rsidRDefault="00480B4F" w:rsidP="00004EA2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120" w:line="276" w:lineRule="auto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 xml:space="preserve">l'Ufficio </w:t>
      </w:r>
      <w:r w:rsidR="00664F28">
        <w:rPr>
          <w:rFonts w:ascii="Arial" w:eastAsia="Calibri" w:hAnsi="Arial" w:cs="Arial"/>
          <w:sz w:val="20"/>
          <w:szCs w:val="20"/>
        </w:rPr>
        <w:t xml:space="preserve">Turismo </w:t>
      </w:r>
      <w:r w:rsidRPr="00504648">
        <w:rPr>
          <w:rFonts w:ascii="Arial" w:eastAsia="Calibri" w:hAnsi="Arial" w:cs="Arial"/>
          <w:sz w:val="20"/>
          <w:szCs w:val="20"/>
        </w:rPr>
        <w:t xml:space="preserve">del comune deve individuare </w:t>
      </w:r>
      <w:r w:rsidR="00664F28">
        <w:rPr>
          <w:rFonts w:ascii="Arial" w:eastAsia="Calibri" w:hAnsi="Arial" w:cs="Arial"/>
          <w:sz w:val="20"/>
          <w:szCs w:val="20"/>
        </w:rPr>
        <w:t>esercizi disponibili a fornire i servizi di seguito indicati:</w:t>
      </w:r>
      <w:bookmarkStart w:id="3" w:name="_Hlk51602534"/>
    </w:p>
    <w:bookmarkEnd w:id="3"/>
    <w:p w14:paraId="6F07DF41" w14:textId="4295769A" w:rsidR="00664F28" w:rsidRPr="0035375A" w:rsidRDefault="0070138E" w:rsidP="00664F28">
      <w:pPr>
        <w:jc w:val="both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b/>
          <w:color w:val="000000"/>
          <w:sz w:val="20"/>
          <w:szCs w:val="20"/>
        </w:rPr>
        <w:t>P</w:t>
      </w:r>
      <w:r w:rsidR="00664F28" w:rsidRPr="0035375A">
        <w:rPr>
          <w:rFonts w:ascii="Arial" w:hAnsi="Arial"/>
          <w:b/>
          <w:color w:val="000000"/>
          <w:sz w:val="20"/>
          <w:szCs w:val="20"/>
        </w:rPr>
        <w:t>remio</w:t>
      </w:r>
      <w:r>
        <w:rPr>
          <w:rFonts w:ascii="Arial" w:hAnsi="Arial"/>
          <w:b/>
          <w:color w:val="000000"/>
          <w:sz w:val="20"/>
          <w:szCs w:val="20"/>
        </w:rPr>
        <w:t xml:space="preserve"> A) U</w:t>
      </w:r>
      <w:r w:rsidR="00664F28" w:rsidRPr="0035375A">
        <w:rPr>
          <w:rFonts w:ascii="Arial" w:hAnsi="Arial"/>
          <w:color w:val="000000"/>
          <w:sz w:val="20"/>
          <w:szCs w:val="20"/>
        </w:rPr>
        <w:t xml:space="preserve">n soggiorno di 2 notti, per 2 persone, con trattamento di mezza pensione presso </w:t>
      </w:r>
      <w:r w:rsidR="00664F28" w:rsidRPr="0035375A">
        <w:rPr>
          <w:rFonts w:ascii="Arial" w:hAnsi="Arial"/>
          <w:b/>
          <w:bCs/>
          <w:color w:val="000000"/>
          <w:sz w:val="20"/>
          <w:szCs w:val="20"/>
        </w:rPr>
        <w:t xml:space="preserve">strutture ricettive alberghiere </w:t>
      </w:r>
      <w:r w:rsidR="00664F28" w:rsidRPr="0035375A">
        <w:rPr>
          <w:rFonts w:ascii="Arial" w:hAnsi="Arial"/>
          <w:color w:val="000000"/>
          <w:sz w:val="20"/>
          <w:szCs w:val="20"/>
        </w:rPr>
        <w:t xml:space="preserve">site nel territorio comunale. </w:t>
      </w:r>
      <w:bookmarkStart w:id="4" w:name="_Hlk56764626"/>
      <w:r w:rsidR="00004EA2">
        <w:rPr>
          <w:rFonts w:ascii="Arial" w:hAnsi="Arial"/>
          <w:color w:val="000000"/>
          <w:sz w:val="20"/>
          <w:szCs w:val="20"/>
        </w:rPr>
        <w:t xml:space="preserve">Abbinato a Buono premio di complessivi </w:t>
      </w:r>
      <w:r w:rsidR="00004EA2" w:rsidRPr="00004EA2">
        <w:rPr>
          <w:rFonts w:ascii="Arial" w:hAnsi="Arial"/>
          <w:b/>
          <w:bCs/>
          <w:color w:val="000000"/>
          <w:sz w:val="20"/>
          <w:szCs w:val="20"/>
        </w:rPr>
        <w:t>€ 290,00.</w:t>
      </w:r>
      <w:bookmarkEnd w:id="4"/>
    </w:p>
    <w:p w14:paraId="2E223849" w14:textId="77777777" w:rsidR="0070138E" w:rsidRDefault="0070138E" w:rsidP="00664F28">
      <w:pPr>
        <w:jc w:val="both"/>
        <w:rPr>
          <w:rFonts w:ascii="Arial" w:hAnsi="Arial"/>
          <w:b/>
          <w:bCs/>
          <w:color w:val="000000"/>
          <w:sz w:val="20"/>
          <w:szCs w:val="20"/>
        </w:rPr>
      </w:pPr>
    </w:p>
    <w:p w14:paraId="66A7D294" w14:textId="2A6EE453" w:rsidR="00664F28" w:rsidRPr="00004EA2" w:rsidRDefault="00664F28" w:rsidP="00664F28">
      <w:pPr>
        <w:jc w:val="both"/>
        <w:rPr>
          <w:rFonts w:ascii="Arial" w:hAnsi="Arial"/>
          <w:b/>
          <w:bCs/>
          <w:color w:val="000000"/>
          <w:sz w:val="20"/>
          <w:szCs w:val="20"/>
        </w:rPr>
      </w:pPr>
      <w:r w:rsidRPr="0035375A">
        <w:rPr>
          <w:rFonts w:ascii="Arial" w:hAnsi="Arial"/>
          <w:b/>
          <w:bCs/>
          <w:color w:val="000000"/>
          <w:sz w:val="20"/>
          <w:szCs w:val="20"/>
        </w:rPr>
        <w:t>Pr</w:t>
      </w:r>
      <w:r w:rsidR="0070138E">
        <w:rPr>
          <w:rFonts w:ascii="Arial" w:hAnsi="Arial"/>
          <w:b/>
          <w:bCs/>
          <w:color w:val="000000"/>
          <w:sz w:val="20"/>
          <w:szCs w:val="20"/>
        </w:rPr>
        <w:t>e</w:t>
      </w:r>
      <w:r w:rsidRPr="0035375A">
        <w:rPr>
          <w:rFonts w:ascii="Arial" w:hAnsi="Arial"/>
          <w:b/>
          <w:bCs/>
          <w:color w:val="000000"/>
          <w:sz w:val="20"/>
          <w:szCs w:val="20"/>
        </w:rPr>
        <w:t>m</w:t>
      </w:r>
      <w:r w:rsidR="0070138E">
        <w:rPr>
          <w:rFonts w:ascii="Arial" w:hAnsi="Arial"/>
          <w:b/>
          <w:bCs/>
          <w:color w:val="000000"/>
          <w:sz w:val="20"/>
          <w:szCs w:val="20"/>
        </w:rPr>
        <w:t>i</w:t>
      </w:r>
      <w:r w:rsidRPr="0035375A">
        <w:rPr>
          <w:rFonts w:ascii="Arial" w:hAnsi="Arial"/>
          <w:b/>
          <w:bCs/>
          <w:color w:val="000000"/>
          <w:sz w:val="20"/>
          <w:szCs w:val="20"/>
        </w:rPr>
        <w:t xml:space="preserve">o </w:t>
      </w:r>
      <w:r w:rsidR="0070138E">
        <w:rPr>
          <w:rFonts w:ascii="Arial" w:hAnsi="Arial"/>
          <w:b/>
          <w:bCs/>
          <w:color w:val="000000"/>
          <w:sz w:val="20"/>
          <w:szCs w:val="20"/>
        </w:rPr>
        <w:t>B) U</w:t>
      </w:r>
      <w:r w:rsidRPr="0035375A">
        <w:rPr>
          <w:rFonts w:ascii="Arial" w:hAnsi="Arial"/>
          <w:color w:val="000000"/>
          <w:sz w:val="20"/>
          <w:szCs w:val="20"/>
        </w:rPr>
        <w:t xml:space="preserve">n soggiorno di 2 notti, per 2 persone, con trattamento di mezza pensione presso </w:t>
      </w:r>
      <w:r w:rsidRPr="0035375A">
        <w:rPr>
          <w:rFonts w:ascii="Arial" w:hAnsi="Arial"/>
          <w:b/>
          <w:bCs/>
          <w:color w:val="000000"/>
          <w:sz w:val="20"/>
          <w:szCs w:val="20"/>
        </w:rPr>
        <w:t xml:space="preserve">strutture ricettive agrituristiche </w:t>
      </w:r>
      <w:r w:rsidRPr="0035375A">
        <w:rPr>
          <w:rFonts w:ascii="Arial" w:hAnsi="Arial"/>
          <w:color w:val="000000"/>
          <w:sz w:val="20"/>
          <w:szCs w:val="20"/>
        </w:rPr>
        <w:t xml:space="preserve">site nel territorio comunale. </w:t>
      </w:r>
      <w:r w:rsidR="00004EA2">
        <w:rPr>
          <w:rFonts w:ascii="Arial" w:hAnsi="Arial"/>
          <w:color w:val="000000"/>
          <w:sz w:val="20"/>
          <w:szCs w:val="20"/>
        </w:rPr>
        <w:t xml:space="preserve">Abbinato a Buono premio di complessivi </w:t>
      </w:r>
      <w:r w:rsidR="00004EA2" w:rsidRPr="00004EA2">
        <w:rPr>
          <w:rFonts w:ascii="Arial" w:hAnsi="Arial"/>
          <w:b/>
          <w:bCs/>
          <w:color w:val="000000"/>
          <w:sz w:val="20"/>
          <w:szCs w:val="20"/>
        </w:rPr>
        <w:t>€ 260,00</w:t>
      </w:r>
    </w:p>
    <w:p w14:paraId="4F46787E" w14:textId="77777777" w:rsidR="00664F28" w:rsidRPr="0035375A" w:rsidRDefault="00664F28" w:rsidP="00664F28">
      <w:pPr>
        <w:jc w:val="both"/>
        <w:rPr>
          <w:rFonts w:ascii="Arial" w:hAnsi="Arial"/>
          <w:b/>
          <w:color w:val="000000"/>
          <w:sz w:val="20"/>
          <w:szCs w:val="20"/>
        </w:rPr>
      </w:pPr>
    </w:p>
    <w:p w14:paraId="7F11D9D0" w14:textId="1E1F4042" w:rsidR="00664F28" w:rsidRPr="0035375A" w:rsidRDefault="00664F28" w:rsidP="00664F28">
      <w:pPr>
        <w:jc w:val="both"/>
        <w:rPr>
          <w:rFonts w:ascii="Arial" w:hAnsi="Arial"/>
          <w:color w:val="000000"/>
          <w:sz w:val="20"/>
          <w:szCs w:val="20"/>
        </w:rPr>
      </w:pPr>
      <w:r w:rsidRPr="0035375A">
        <w:rPr>
          <w:rFonts w:ascii="Arial" w:hAnsi="Arial"/>
          <w:b/>
          <w:bCs/>
          <w:color w:val="000000"/>
          <w:sz w:val="20"/>
          <w:szCs w:val="20"/>
        </w:rPr>
        <w:t>Premio</w:t>
      </w:r>
      <w:r w:rsidRPr="0035375A">
        <w:rPr>
          <w:rFonts w:ascii="Arial" w:hAnsi="Arial"/>
          <w:color w:val="000000"/>
          <w:sz w:val="20"/>
          <w:szCs w:val="20"/>
        </w:rPr>
        <w:t xml:space="preserve"> </w:t>
      </w:r>
      <w:r w:rsidR="0070138E" w:rsidRPr="0070138E">
        <w:rPr>
          <w:rFonts w:ascii="Arial" w:hAnsi="Arial"/>
          <w:b/>
          <w:bCs/>
          <w:color w:val="000000"/>
          <w:sz w:val="20"/>
          <w:szCs w:val="20"/>
        </w:rPr>
        <w:t>C)</w:t>
      </w:r>
      <w:r w:rsidR="0070138E">
        <w:rPr>
          <w:rFonts w:ascii="Arial" w:hAnsi="Arial"/>
          <w:color w:val="000000"/>
          <w:sz w:val="20"/>
          <w:szCs w:val="20"/>
        </w:rPr>
        <w:t xml:space="preserve"> U</w:t>
      </w:r>
      <w:r w:rsidRPr="0035375A">
        <w:rPr>
          <w:rFonts w:ascii="Arial" w:hAnsi="Arial"/>
          <w:color w:val="000000"/>
          <w:sz w:val="20"/>
          <w:szCs w:val="20"/>
        </w:rPr>
        <w:t xml:space="preserve">n soggiorno di 2 notti, per 2 persone, con trattamento di pernottamento e Colazione presso </w:t>
      </w:r>
      <w:r w:rsidRPr="0035375A">
        <w:rPr>
          <w:rFonts w:ascii="Arial" w:hAnsi="Arial"/>
          <w:b/>
          <w:bCs/>
          <w:color w:val="000000"/>
          <w:sz w:val="20"/>
          <w:szCs w:val="20"/>
        </w:rPr>
        <w:t>B&amp;B</w:t>
      </w:r>
      <w:r w:rsidRPr="0035375A">
        <w:rPr>
          <w:rFonts w:ascii="Arial" w:hAnsi="Arial"/>
          <w:color w:val="000000"/>
          <w:sz w:val="20"/>
          <w:szCs w:val="20"/>
        </w:rPr>
        <w:t xml:space="preserve"> siti nel territorio comunale. </w:t>
      </w:r>
      <w:r w:rsidR="00004EA2">
        <w:rPr>
          <w:rFonts w:ascii="Arial" w:hAnsi="Arial"/>
          <w:color w:val="000000"/>
          <w:sz w:val="20"/>
          <w:szCs w:val="20"/>
        </w:rPr>
        <w:t xml:space="preserve">Abbinato a Buono premio di complessivi </w:t>
      </w:r>
      <w:r w:rsidR="00004EA2" w:rsidRPr="00004EA2">
        <w:rPr>
          <w:rFonts w:ascii="Arial" w:hAnsi="Arial"/>
          <w:b/>
          <w:bCs/>
          <w:color w:val="000000"/>
          <w:sz w:val="20"/>
          <w:szCs w:val="20"/>
        </w:rPr>
        <w:t>€ 120,00</w:t>
      </w:r>
    </w:p>
    <w:p w14:paraId="5E77977D" w14:textId="75F7D78C" w:rsidR="00664F28" w:rsidRDefault="0070138E" w:rsidP="00664F28">
      <w:pPr>
        <w:spacing w:before="120" w:after="120" w:line="360" w:lineRule="auto"/>
        <w:jc w:val="both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b/>
          <w:color w:val="000000"/>
          <w:sz w:val="20"/>
          <w:szCs w:val="20"/>
        </w:rPr>
        <w:t>P</w:t>
      </w:r>
      <w:r w:rsidR="00664F28" w:rsidRPr="0035375A">
        <w:rPr>
          <w:rFonts w:ascii="Arial" w:hAnsi="Arial"/>
          <w:b/>
          <w:color w:val="000000"/>
          <w:sz w:val="20"/>
          <w:szCs w:val="20"/>
        </w:rPr>
        <w:t>remio</w:t>
      </w:r>
      <w:r>
        <w:rPr>
          <w:rFonts w:ascii="Arial" w:hAnsi="Arial"/>
          <w:b/>
          <w:color w:val="000000"/>
          <w:sz w:val="20"/>
          <w:szCs w:val="20"/>
        </w:rPr>
        <w:t xml:space="preserve"> D)</w:t>
      </w:r>
      <w:r w:rsidR="00664F28" w:rsidRPr="0035375A">
        <w:rPr>
          <w:rFonts w:ascii="Arial" w:hAnsi="Arial"/>
          <w:b/>
          <w:color w:val="000000"/>
          <w:sz w:val="20"/>
          <w:szCs w:val="20"/>
        </w:rPr>
        <w:t>.</w:t>
      </w:r>
      <w:r w:rsidR="00664F28" w:rsidRPr="0035375A">
        <w:rPr>
          <w:rFonts w:ascii="Arial" w:hAnsi="Arial"/>
          <w:color w:val="000000"/>
          <w:sz w:val="20"/>
          <w:szCs w:val="20"/>
        </w:rPr>
        <w:t xml:space="preserve"> Un pasto con pizza bevanda e dessert, per 4 persone presso una delle pizzerie locali.</w:t>
      </w:r>
      <w:r w:rsidR="00004EA2" w:rsidRPr="00004EA2">
        <w:rPr>
          <w:rFonts w:ascii="Arial" w:hAnsi="Arial"/>
          <w:color w:val="000000"/>
          <w:sz w:val="20"/>
          <w:szCs w:val="20"/>
        </w:rPr>
        <w:t xml:space="preserve"> </w:t>
      </w:r>
      <w:r w:rsidR="00004EA2">
        <w:rPr>
          <w:rFonts w:ascii="Arial" w:hAnsi="Arial"/>
          <w:color w:val="000000"/>
          <w:sz w:val="20"/>
          <w:szCs w:val="20"/>
        </w:rPr>
        <w:t xml:space="preserve">Abbinato a Buono premio di complessivi </w:t>
      </w:r>
      <w:r w:rsidR="00004EA2" w:rsidRPr="00004EA2">
        <w:rPr>
          <w:rFonts w:ascii="Arial" w:hAnsi="Arial"/>
          <w:b/>
          <w:bCs/>
          <w:color w:val="000000"/>
          <w:sz w:val="20"/>
          <w:szCs w:val="20"/>
        </w:rPr>
        <w:t>€ 80,00</w:t>
      </w:r>
      <w:r w:rsidR="00004EA2">
        <w:rPr>
          <w:rFonts w:ascii="Arial" w:hAnsi="Arial"/>
          <w:color w:val="000000"/>
          <w:sz w:val="20"/>
          <w:szCs w:val="20"/>
        </w:rPr>
        <w:t>.</w:t>
      </w:r>
    </w:p>
    <w:p w14:paraId="2953E9B2" w14:textId="6864A442" w:rsidR="002A642F" w:rsidRPr="002A642F" w:rsidRDefault="00004EA2" w:rsidP="002A642F">
      <w:pPr>
        <w:spacing w:before="120" w:after="120" w:line="360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r w:rsidRPr="002A642F">
        <w:rPr>
          <w:rFonts w:ascii="Arial" w:hAnsi="Arial"/>
          <w:b/>
          <w:bCs/>
          <w:color w:val="000000"/>
          <w:sz w:val="20"/>
          <w:szCs w:val="20"/>
        </w:rPr>
        <w:t xml:space="preserve">CHIEDE DI </w:t>
      </w:r>
      <w:r w:rsidR="00460C07" w:rsidRPr="002A642F">
        <w:rPr>
          <w:rFonts w:ascii="Arial" w:hAnsi="Arial"/>
          <w:b/>
          <w:bCs/>
          <w:color w:val="000000"/>
          <w:sz w:val="20"/>
          <w:szCs w:val="20"/>
        </w:rPr>
        <w:t>ESSERE ACCREDITATO PER LA FORNITURA DI</w:t>
      </w:r>
    </w:p>
    <w:p w14:paraId="106406C6" w14:textId="062514A3" w:rsidR="002A642F" w:rsidRDefault="00460C07" w:rsidP="002A642F">
      <w:pPr>
        <w:spacing w:before="120" w:after="120" w:line="360" w:lineRule="auto"/>
        <w:jc w:val="center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(Indicare il premio o i premi per i quali intende accreditarsi):</w:t>
      </w:r>
    </w:p>
    <w:p w14:paraId="40151F34" w14:textId="13391840" w:rsidR="00004EA2" w:rsidRDefault="00460C07" w:rsidP="00664F28">
      <w:pPr>
        <w:spacing w:before="120" w:after="120" w:line="360" w:lineRule="auto"/>
        <w:jc w:val="both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_____________________; ___________________, ________________; ________________.</w:t>
      </w:r>
    </w:p>
    <w:p w14:paraId="31BA3AA5" w14:textId="01BF6F49" w:rsidR="00460C07" w:rsidRDefault="00460C07" w:rsidP="00460C07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Si impegna a fornire i servizi </w:t>
      </w:r>
      <w:r w:rsidR="00145B8F">
        <w:rPr>
          <w:rFonts w:ascii="Arial" w:eastAsia="Calibri" w:hAnsi="Arial" w:cs="Arial"/>
          <w:sz w:val="20"/>
          <w:szCs w:val="20"/>
        </w:rPr>
        <w:t xml:space="preserve">su </w:t>
      </w:r>
      <w:r>
        <w:rPr>
          <w:rFonts w:ascii="Arial" w:eastAsia="Calibri" w:hAnsi="Arial" w:cs="Arial"/>
          <w:sz w:val="20"/>
          <w:szCs w:val="20"/>
        </w:rPr>
        <w:t>indicati dietro presentazione dei Buoni da parte dei relativi assegnatari</w:t>
      </w:r>
      <w:r w:rsidR="00145B8F">
        <w:rPr>
          <w:rFonts w:ascii="Arial" w:eastAsia="Calibri" w:hAnsi="Arial" w:cs="Arial"/>
          <w:sz w:val="20"/>
          <w:szCs w:val="20"/>
        </w:rPr>
        <w:t xml:space="preserve"> al prezzo</w:t>
      </w:r>
      <w:r w:rsidR="002A642F">
        <w:rPr>
          <w:rFonts w:ascii="Arial" w:eastAsia="Calibri" w:hAnsi="Arial" w:cs="Arial"/>
          <w:sz w:val="20"/>
          <w:szCs w:val="20"/>
        </w:rPr>
        <w:t xml:space="preserve"> complessivo</w:t>
      </w:r>
      <w:r w:rsidR="00145B8F">
        <w:rPr>
          <w:rFonts w:ascii="Arial" w:eastAsia="Calibri" w:hAnsi="Arial" w:cs="Arial"/>
          <w:sz w:val="20"/>
          <w:szCs w:val="20"/>
        </w:rPr>
        <w:t xml:space="preserve"> ivi indicato. </w:t>
      </w:r>
    </w:p>
    <w:p w14:paraId="2EA6CEF1" w14:textId="67C0F850" w:rsidR="00460C07" w:rsidRPr="00767714" w:rsidRDefault="00460C07" w:rsidP="00460C07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 xml:space="preserve">A tal proposito </w:t>
      </w:r>
      <w:r w:rsidRPr="00767714">
        <w:rPr>
          <w:rFonts w:ascii="Arial" w:eastAsia="Calibri" w:hAnsi="Arial" w:cs="Arial"/>
          <w:b/>
          <w:bCs/>
          <w:sz w:val="20"/>
          <w:szCs w:val="20"/>
        </w:rPr>
        <w:t>dichiaro di essere a conoscenza che:</w:t>
      </w:r>
    </w:p>
    <w:p w14:paraId="0AE30FD1" w14:textId="77777777" w:rsidR="00A11AB5" w:rsidRDefault="00460C07" w:rsidP="002A642F">
      <w:pPr>
        <w:autoSpaceDE w:val="0"/>
        <w:autoSpaceDN w:val="0"/>
        <w:adjustRightInd w:val="0"/>
        <w:spacing w:after="120" w:line="276" w:lineRule="auto"/>
        <w:ind w:firstLine="708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i buoni potranno essere spesi</w:t>
      </w:r>
      <w:r w:rsidR="00712FD5">
        <w:rPr>
          <w:rFonts w:ascii="Arial" w:eastAsia="Calibri" w:hAnsi="Arial" w:cs="Arial"/>
          <w:sz w:val="20"/>
          <w:szCs w:val="20"/>
        </w:rPr>
        <w:t xml:space="preserve"> </w:t>
      </w:r>
      <w:r w:rsidR="00616A93">
        <w:rPr>
          <w:rFonts w:ascii="Arial" w:eastAsia="Calibri" w:hAnsi="Arial" w:cs="Arial"/>
          <w:sz w:val="20"/>
          <w:szCs w:val="20"/>
        </w:rPr>
        <w:t xml:space="preserve">entro il 15 novembre 2021, </w:t>
      </w:r>
      <w:r w:rsidR="00712FD5">
        <w:rPr>
          <w:rFonts w:ascii="Arial" w:eastAsia="Calibri" w:hAnsi="Arial" w:cs="Arial"/>
          <w:sz w:val="20"/>
          <w:szCs w:val="20"/>
        </w:rPr>
        <w:t xml:space="preserve">presso esercizi scelti dai vincitori </w:t>
      </w:r>
      <w:r w:rsidR="00145B8F">
        <w:rPr>
          <w:rFonts w:ascii="Arial" w:eastAsia="Calibri" w:hAnsi="Arial" w:cs="Arial"/>
          <w:sz w:val="20"/>
          <w:szCs w:val="20"/>
        </w:rPr>
        <w:t>beneficiari</w:t>
      </w:r>
      <w:r w:rsidR="00A11AB5">
        <w:rPr>
          <w:rFonts w:ascii="Arial" w:eastAsia="Calibri" w:hAnsi="Arial" w:cs="Arial"/>
          <w:sz w:val="20"/>
          <w:szCs w:val="20"/>
        </w:rPr>
        <w:t>;</w:t>
      </w:r>
    </w:p>
    <w:p w14:paraId="43CCC8BD" w14:textId="31D15F2A" w:rsidR="002A642F" w:rsidRPr="00A11AB5" w:rsidRDefault="00460C07" w:rsidP="00A11AB5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A11AB5">
        <w:rPr>
          <w:rFonts w:ascii="Arial" w:eastAsia="Calibri" w:hAnsi="Arial" w:cs="Arial"/>
          <w:sz w:val="20"/>
          <w:szCs w:val="20"/>
        </w:rPr>
        <w:t>il pagamento dei buoni avverrà a cura del comune entro trenta giorni dal</w:t>
      </w:r>
      <w:r w:rsidR="00145B8F" w:rsidRPr="00A11AB5">
        <w:rPr>
          <w:rFonts w:ascii="Arial" w:eastAsia="Calibri" w:hAnsi="Arial" w:cs="Arial"/>
          <w:sz w:val="20"/>
          <w:szCs w:val="20"/>
        </w:rPr>
        <w:t xml:space="preserve"> ricevimento</w:t>
      </w:r>
      <w:r w:rsidR="002A642F" w:rsidRPr="00A11AB5">
        <w:rPr>
          <w:rFonts w:ascii="Arial" w:eastAsia="Calibri" w:hAnsi="Arial" w:cs="Arial"/>
          <w:sz w:val="20"/>
          <w:szCs w:val="20"/>
        </w:rPr>
        <w:t xml:space="preserve"> </w:t>
      </w:r>
      <w:r w:rsidR="00A11AB5">
        <w:rPr>
          <w:rFonts w:ascii="Arial" w:eastAsia="Calibri" w:hAnsi="Arial" w:cs="Arial"/>
          <w:sz w:val="20"/>
          <w:szCs w:val="20"/>
        </w:rPr>
        <w:t xml:space="preserve">del modulo di rendicontazione con gli originali </w:t>
      </w:r>
      <w:r w:rsidRPr="00A11AB5">
        <w:rPr>
          <w:rFonts w:ascii="Arial" w:eastAsia="Calibri" w:hAnsi="Arial" w:cs="Arial"/>
          <w:sz w:val="20"/>
          <w:szCs w:val="20"/>
        </w:rPr>
        <w:t>de</w:t>
      </w:r>
      <w:r w:rsidR="00A11AB5">
        <w:rPr>
          <w:rFonts w:ascii="Arial" w:eastAsia="Calibri" w:hAnsi="Arial" w:cs="Arial"/>
          <w:sz w:val="20"/>
          <w:szCs w:val="20"/>
        </w:rPr>
        <w:t xml:space="preserve">i buoni e </w:t>
      </w:r>
      <w:r w:rsidRPr="00A11AB5">
        <w:rPr>
          <w:rFonts w:ascii="Arial" w:eastAsia="Calibri" w:hAnsi="Arial" w:cs="Arial"/>
          <w:sz w:val="20"/>
          <w:szCs w:val="20"/>
        </w:rPr>
        <w:t>regolare fattura d</w:t>
      </w:r>
      <w:r w:rsidR="00145B8F" w:rsidRPr="00A11AB5">
        <w:rPr>
          <w:rFonts w:ascii="Arial" w:eastAsia="Calibri" w:hAnsi="Arial" w:cs="Arial"/>
          <w:sz w:val="20"/>
          <w:szCs w:val="20"/>
        </w:rPr>
        <w:t>i</w:t>
      </w:r>
      <w:r w:rsidR="002A642F" w:rsidRPr="00A11AB5">
        <w:rPr>
          <w:rFonts w:ascii="Arial" w:eastAsia="Calibri" w:hAnsi="Arial" w:cs="Arial"/>
          <w:sz w:val="20"/>
          <w:szCs w:val="20"/>
        </w:rPr>
        <w:t xml:space="preserve"> pari</w:t>
      </w:r>
      <w:r w:rsidR="00145B8F" w:rsidRPr="00A11AB5">
        <w:rPr>
          <w:rFonts w:ascii="Arial" w:eastAsia="Calibri" w:hAnsi="Arial" w:cs="Arial"/>
          <w:sz w:val="20"/>
          <w:szCs w:val="20"/>
        </w:rPr>
        <w:t xml:space="preserve"> importo</w:t>
      </w:r>
      <w:r w:rsidR="002A642F" w:rsidRPr="00A11AB5">
        <w:rPr>
          <w:rFonts w:ascii="Arial" w:eastAsia="Calibri" w:hAnsi="Arial" w:cs="Arial"/>
          <w:sz w:val="20"/>
          <w:szCs w:val="20"/>
        </w:rPr>
        <w:t>.</w:t>
      </w:r>
    </w:p>
    <w:p w14:paraId="2871BDD0" w14:textId="11612BCC" w:rsidR="00460C07" w:rsidRPr="00A11AB5" w:rsidRDefault="002A642F" w:rsidP="00A11AB5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A11AB5">
        <w:rPr>
          <w:rFonts w:ascii="Arial" w:eastAsia="Calibri" w:hAnsi="Arial" w:cs="Arial"/>
          <w:sz w:val="20"/>
          <w:szCs w:val="20"/>
        </w:rPr>
        <w:lastRenderedPageBreak/>
        <w:t xml:space="preserve">i </w:t>
      </w:r>
      <w:r w:rsidR="00460C07" w:rsidRPr="00A11AB5">
        <w:rPr>
          <w:rFonts w:ascii="Arial" w:eastAsia="Calibri" w:hAnsi="Arial" w:cs="Arial"/>
          <w:sz w:val="20"/>
          <w:szCs w:val="20"/>
        </w:rPr>
        <w:t>pagamenti saranno accreditati su</w:t>
      </w:r>
      <w:r w:rsidR="009F3FE1" w:rsidRPr="00A11AB5">
        <w:rPr>
          <w:rFonts w:ascii="Arial" w:eastAsia="Calibri" w:hAnsi="Arial" w:cs="Arial"/>
          <w:sz w:val="20"/>
          <w:szCs w:val="20"/>
        </w:rPr>
        <w:t xml:space="preserve"> apposito</w:t>
      </w:r>
      <w:r w:rsidR="00460C07" w:rsidRPr="00A11AB5">
        <w:rPr>
          <w:rFonts w:ascii="Arial" w:eastAsia="Calibri" w:hAnsi="Arial" w:cs="Arial"/>
          <w:sz w:val="20"/>
          <w:szCs w:val="20"/>
        </w:rPr>
        <w:t xml:space="preserve"> conto corrente dedicato </w:t>
      </w:r>
      <w:r w:rsidR="009F3FE1" w:rsidRPr="00A11AB5">
        <w:rPr>
          <w:rFonts w:ascii="Arial" w:eastAsia="Calibri" w:hAnsi="Arial" w:cs="Arial"/>
          <w:sz w:val="20"/>
          <w:szCs w:val="20"/>
        </w:rPr>
        <w:t>e</w:t>
      </w:r>
      <w:r w:rsidR="00460C07" w:rsidRPr="00A11AB5">
        <w:rPr>
          <w:rFonts w:ascii="Arial" w:eastAsia="Calibri" w:hAnsi="Arial" w:cs="Arial"/>
          <w:sz w:val="20"/>
          <w:szCs w:val="20"/>
        </w:rPr>
        <w:t xml:space="preserve"> in presenza di regolare DURC della ditta.</w:t>
      </w:r>
    </w:p>
    <w:p w14:paraId="78046342" w14:textId="1377F060" w:rsidR="00480B4F" w:rsidRPr="00504648" w:rsidRDefault="00004EA2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I</w:t>
      </w:r>
      <w:r w:rsidR="00480B4F" w:rsidRPr="00504648">
        <w:rPr>
          <w:rFonts w:ascii="Arial" w:eastAsia="Calibri" w:hAnsi="Arial" w:cs="Arial"/>
          <w:sz w:val="20"/>
          <w:szCs w:val="20"/>
        </w:rPr>
        <w:t xml:space="preserve">nfine, </w:t>
      </w:r>
      <w:r w:rsidR="00767714">
        <w:rPr>
          <w:rFonts w:ascii="Arial" w:eastAsia="Calibri" w:hAnsi="Arial" w:cs="Arial"/>
          <w:sz w:val="20"/>
          <w:szCs w:val="20"/>
        </w:rPr>
        <w:t>allego copia</w:t>
      </w:r>
      <w:r w:rsidR="00AE022C">
        <w:rPr>
          <w:rFonts w:ascii="Arial" w:eastAsia="Calibri" w:hAnsi="Arial" w:cs="Arial"/>
          <w:sz w:val="20"/>
          <w:szCs w:val="20"/>
        </w:rPr>
        <w:t xml:space="preserve"> e </w:t>
      </w:r>
      <w:r w:rsidR="00767714">
        <w:rPr>
          <w:rFonts w:ascii="Arial" w:eastAsia="Calibri" w:hAnsi="Arial" w:cs="Arial"/>
          <w:sz w:val="20"/>
          <w:szCs w:val="20"/>
        </w:rPr>
        <w:t xml:space="preserve">fronte retro del mio documento d’identità e </w:t>
      </w:r>
      <w:r w:rsidR="00480B4F" w:rsidRPr="00504648">
        <w:rPr>
          <w:rFonts w:ascii="Arial" w:eastAsia="Calibri" w:hAnsi="Arial" w:cs="Arial"/>
          <w:sz w:val="20"/>
          <w:szCs w:val="20"/>
        </w:rPr>
        <w:t xml:space="preserve">autorizzo il trattamento dei dati necessari alle finalità </w:t>
      </w:r>
      <w:r w:rsidR="002A642F">
        <w:rPr>
          <w:rFonts w:ascii="Arial" w:eastAsia="Calibri" w:hAnsi="Arial" w:cs="Arial"/>
          <w:sz w:val="20"/>
          <w:szCs w:val="20"/>
        </w:rPr>
        <w:t xml:space="preserve">del </w:t>
      </w:r>
      <w:r w:rsidR="009F3FE1">
        <w:rPr>
          <w:rFonts w:ascii="Arial" w:eastAsia="Calibri" w:hAnsi="Arial" w:cs="Arial"/>
          <w:sz w:val="20"/>
          <w:szCs w:val="20"/>
        </w:rPr>
        <w:t>relativo</w:t>
      </w:r>
      <w:r w:rsidR="002A642F">
        <w:rPr>
          <w:rFonts w:ascii="Arial" w:eastAsia="Calibri" w:hAnsi="Arial" w:cs="Arial"/>
          <w:sz w:val="20"/>
          <w:szCs w:val="20"/>
        </w:rPr>
        <w:t xml:space="preserve"> avviso</w:t>
      </w:r>
      <w:r w:rsidR="00480B4F" w:rsidRPr="00504648">
        <w:rPr>
          <w:rFonts w:ascii="Arial" w:eastAsia="Calibri" w:hAnsi="Arial" w:cs="Arial"/>
          <w:sz w:val="20"/>
          <w:szCs w:val="20"/>
        </w:rPr>
        <w:t>, nonché la pubblicazione dei medesimi sul sito web del comune.</w:t>
      </w:r>
    </w:p>
    <w:p w14:paraId="5B60DBA1" w14:textId="77777777" w:rsidR="00480B4F" w:rsidRPr="001D7E79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Data _______________</w:t>
      </w:r>
      <w:r w:rsidRPr="00504648">
        <w:rPr>
          <w:rFonts w:ascii="Arial" w:eastAsia="Calibri" w:hAnsi="Arial" w:cs="Arial"/>
          <w:sz w:val="20"/>
          <w:szCs w:val="20"/>
        </w:rPr>
        <w:tab/>
        <w:t xml:space="preserve"> </w:t>
      </w:r>
      <w:r w:rsidRPr="00504648">
        <w:rPr>
          <w:rFonts w:ascii="Arial" w:eastAsia="Calibri" w:hAnsi="Arial" w:cs="Arial"/>
          <w:sz w:val="20"/>
          <w:szCs w:val="20"/>
        </w:rPr>
        <w:tab/>
      </w:r>
      <w:r w:rsidRPr="00504648">
        <w:rPr>
          <w:rFonts w:ascii="Arial" w:eastAsia="Calibri" w:hAnsi="Arial" w:cs="Arial"/>
          <w:sz w:val="20"/>
          <w:szCs w:val="20"/>
        </w:rPr>
        <w:tab/>
      </w:r>
      <w:r w:rsidRPr="00504648">
        <w:rPr>
          <w:rFonts w:ascii="Arial" w:eastAsia="Calibri" w:hAnsi="Arial" w:cs="Arial"/>
          <w:sz w:val="20"/>
          <w:szCs w:val="20"/>
        </w:rPr>
        <w:tab/>
      </w:r>
      <w:r w:rsidRPr="00504648">
        <w:rPr>
          <w:rFonts w:ascii="Arial" w:eastAsia="Calibri" w:hAnsi="Arial" w:cs="Arial"/>
          <w:sz w:val="20"/>
          <w:szCs w:val="20"/>
        </w:rPr>
        <w:tab/>
        <w:t>Firma ___________________________</w:t>
      </w:r>
    </w:p>
    <w:p w14:paraId="13CBEE4A" w14:textId="1307CCBA" w:rsidR="00293CBC" w:rsidRPr="00480B4F" w:rsidRDefault="00293CBC" w:rsidP="00480B4F"/>
    <w:sectPr w:rsidR="00293CBC" w:rsidRPr="00480B4F" w:rsidSect="00992157">
      <w:footerReference w:type="default" r:id="rId11"/>
      <w:pgSz w:w="11906" w:h="16838" w:code="9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26B8BC" w14:textId="77777777" w:rsidR="007F262B" w:rsidRDefault="007F262B">
      <w:r>
        <w:separator/>
      </w:r>
    </w:p>
  </w:endnote>
  <w:endnote w:type="continuationSeparator" w:id="0">
    <w:p w14:paraId="59A2794A" w14:textId="77777777" w:rsidR="007F262B" w:rsidRDefault="007F2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06170" w14:textId="77777777" w:rsidR="00144E06" w:rsidRDefault="00144E06" w:rsidP="00144E06">
    <w:pPr>
      <w:jc w:val="center"/>
      <w:rPr>
        <w:rFonts w:ascii="Arial" w:hAnsi="Arial" w:cs="Arial"/>
        <w:spacing w:val="26"/>
        <w:sz w:val="16"/>
        <w:szCs w:val="16"/>
      </w:rPr>
    </w:pPr>
    <w:r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2FE6CC59" w14:textId="77777777" w:rsidR="00144E06" w:rsidRPr="00415840" w:rsidRDefault="00144E06" w:rsidP="00144E06">
    <w:pPr>
      <w:pStyle w:val="Pidipagina"/>
      <w:jc w:val="center"/>
    </w:pPr>
    <w:r>
      <w:rPr>
        <w:rFonts w:ascii="Arial" w:hAnsi="Arial" w:cs="Arial"/>
        <w:sz w:val="16"/>
        <w:szCs w:val="16"/>
      </w:rPr>
      <w:t xml:space="preserve">Tel. 0784/280.200–Fax 0784/280.206 - sito internet: </w:t>
    </w:r>
    <w:hyperlink r:id="rId1" w:history="1">
      <w:r>
        <w:rPr>
          <w:rStyle w:val="Collegamentoipertestuale"/>
          <w:rFonts w:ascii="Arial" w:hAnsi="Arial" w:cs="Arial"/>
          <w:sz w:val="16"/>
          <w:szCs w:val="16"/>
        </w:rPr>
        <w:t>www.comune.oliena.nu.it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BDCCBC" w14:textId="77777777" w:rsidR="007F262B" w:rsidRDefault="007F262B">
      <w:r>
        <w:separator/>
      </w:r>
    </w:p>
  </w:footnote>
  <w:footnote w:type="continuationSeparator" w:id="0">
    <w:p w14:paraId="4863867E" w14:textId="77777777" w:rsidR="007F262B" w:rsidRDefault="007F26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0163E5"/>
    <w:multiLevelType w:val="hybridMultilevel"/>
    <w:tmpl w:val="831E8C8C"/>
    <w:lvl w:ilvl="0" w:tplc="151E7AB8">
      <w:numFmt w:val="bullet"/>
      <w:lvlText w:val="-"/>
      <w:lvlJc w:val="left"/>
      <w:pPr>
        <w:ind w:left="1068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F9C0896"/>
    <w:multiLevelType w:val="hybridMultilevel"/>
    <w:tmpl w:val="65920DF4"/>
    <w:lvl w:ilvl="0" w:tplc="3BE2B724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F965A4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1F791513"/>
    <w:multiLevelType w:val="hybridMultilevel"/>
    <w:tmpl w:val="E56E4B7C"/>
    <w:lvl w:ilvl="0" w:tplc="7ED63DB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555B4"/>
    <w:multiLevelType w:val="hybridMultilevel"/>
    <w:tmpl w:val="CD28F516"/>
    <w:lvl w:ilvl="0" w:tplc="02804A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D1B57FF"/>
    <w:multiLevelType w:val="hybridMultilevel"/>
    <w:tmpl w:val="6C2689C8"/>
    <w:lvl w:ilvl="0" w:tplc="66206AB8">
      <w:start w:val="1"/>
      <w:numFmt w:val="decimal"/>
      <w:lvlText w:val="%1)"/>
      <w:lvlJc w:val="left"/>
      <w:pPr>
        <w:ind w:left="1080" w:hanging="360"/>
      </w:pPr>
      <w:rPr>
        <w:rFonts w:ascii="Arial" w:eastAsia="Times New Roman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210073A"/>
    <w:multiLevelType w:val="hybridMultilevel"/>
    <w:tmpl w:val="C5A0FD2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C315CFF"/>
    <w:multiLevelType w:val="hybridMultilevel"/>
    <w:tmpl w:val="DE5AAB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7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A21"/>
    <w:rsid w:val="00004EA2"/>
    <w:rsid w:val="00011521"/>
    <w:rsid w:val="00030C2A"/>
    <w:rsid w:val="00057700"/>
    <w:rsid w:val="00075506"/>
    <w:rsid w:val="000852C6"/>
    <w:rsid w:val="000C0AC7"/>
    <w:rsid w:val="000D7363"/>
    <w:rsid w:val="001028CF"/>
    <w:rsid w:val="001041F4"/>
    <w:rsid w:val="00106850"/>
    <w:rsid w:val="001302CB"/>
    <w:rsid w:val="00135D8F"/>
    <w:rsid w:val="00144E06"/>
    <w:rsid w:val="00145B8F"/>
    <w:rsid w:val="00155D3A"/>
    <w:rsid w:val="00170EA3"/>
    <w:rsid w:val="0017679A"/>
    <w:rsid w:val="001A1309"/>
    <w:rsid w:val="001D33A0"/>
    <w:rsid w:val="001F7BDD"/>
    <w:rsid w:val="002018A2"/>
    <w:rsid w:val="0020411E"/>
    <w:rsid w:val="00214FE8"/>
    <w:rsid w:val="00270250"/>
    <w:rsid w:val="00293CBC"/>
    <w:rsid w:val="002941AF"/>
    <w:rsid w:val="002A642F"/>
    <w:rsid w:val="002A7F8C"/>
    <w:rsid w:val="002E218E"/>
    <w:rsid w:val="002E7F3B"/>
    <w:rsid w:val="002F42F6"/>
    <w:rsid w:val="00342486"/>
    <w:rsid w:val="00357FFC"/>
    <w:rsid w:val="003759D9"/>
    <w:rsid w:val="003856C2"/>
    <w:rsid w:val="00395A21"/>
    <w:rsid w:val="003A6217"/>
    <w:rsid w:val="003C2392"/>
    <w:rsid w:val="0040541A"/>
    <w:rsid w:val="00417606"/>
    <w:rsid w:val="0043115A"/>
    <w:rsid w:val="0043287A"/>
    <w:rsid w:val="00444FB4"/>
    <w:rsid w:val="00446030"/>
    <w:rsid w:val="00460C07"/>
    <w:rsid w:val="00480B4F"/>
    <w:rsid w:val="004959A5"/>
    <w:rsid w:val="004C3920"/>
    <w:rsid w:val="004D1749"/>
    <w:rsid w:val="004F2975"/>
    <w:rsid w:val="00504648"/>
    <w:rsid w:val="00514A00"/>
    <w:rsid w:val="005452CE"/>
    <w:rsid w:val="005A2576"/>
    <w:rsid w:val="005C1661"/>
    <w:rsid w:val="005D0C57"/>
    <w:rsid w:val="005D5403"/>
    <w:rsid w:val="006053BA"/>
    <w:rsid w:val="00616A93"/>
    <w:rsid w:val="006414B9"/>
    <w:rsid w:val="00662F1C"/>
    <w:rsid w:val="00664F28"/>
    <w:rsid w:val="0069668D"/>
    <w:rsid w:val="006A127F"/>
    <w:rsid w:val="006A687A"/>
    <w:rsid w:val="006B30D6"/>
    <w:rsid w:val="006D21C5"/>
    <w:rsid w:val="0070138E"/>
    <w:rsid w:val="00702DBA"/>
    <w:rsid w:val="00712A75"/>
    <w:rsid w:val="00712FD5"/>
    <w:rsid w:val="007420FD"/>
    <w:rsid w:val="00753069"/>
    <w:rsid w:val="00766CD8"/>
    <w:rsid w:val="00767714"/>
    <w:rsid w:val="007768DC"/>
    <w:rsid w:val="007777EA"/>
    <w:rsid w:val="007921C1"/>
    <w:rsid w:val="007C16EE"/>
    <w:rsid w:val="007E0545"/>
    <w:rsid w:val="007E761A"/>
    <w:rsid w:val="007F262B"/>
    <w:rsid w:val="00870057"/>
    <w:rsid w:val="008879A0"/>
    <w:rsid w:val="00894687"/>
    <w:rsid w:val="008C1686"/>
    <w:rsid w:val="008D35E7"/>
    <w:rsid w:val="00962502"/>
    <w:rsid w:val="0096635A"/>
    <w:rsid w:val="00976AE0"/>
    <w:rsid w:val="009819E3"/>
    <w:rsid w:val="00992157"/>
    <w:rsid w:val="009963F7"/>
    <w:rsid w:val="009A01DC"/>
    <w:rsid w:val="009B0130"/>
    <w:rsid w:val="009D1460"/>
    <w:rsid w:val="009E1578"/>
    <w:rsid w:val="009F3FE1"/>
    <w:rsid w:val="00A11AB5"/>
    <w:rsid w:val="00A16020"/>
    <w:rsid w:val="00A44F05"/>
    <w:rsid w:val="00A63730"/>
    <w:rsid w:val="00A92F91"/>
    <w:rsid w:val="00A947A7"/>
    <w:rsid w:val="00AB737D"/>
    <w:rsid w:val="00AD2274"/>
    <w:rsid w:val="00AD434C"/>
    <w:rsid w:val="00AE022C"/>
    <w:rsid w:val="00B513B7"/>
    <w:rsid w:val="00B554AE"/>
    <w:rsid w:val="00B93B2F"/>
    <w:rsid w:val="00BA268D"/>
    <w:rsid w:val="00C006B9"/>
    <w:rsid w:val="00C35184"/>
    <w:rsid w:val="00CD7C89"/>
    <w:rsid w:val="00CE5590"/>
    <w:rsid w:val="00CE5962"/>
    <w:rsid w:val="00CF1AB5"/>
    <w:rsid w:val="00D05D57"/>
    <w:rsid w:val="00D424AD"/>
    <w:rsid w:val="00D45FCE"/>
    <w:rsid w:val="00D56A15"/>
    <w:rsid w:val="00D56E81"/>
    <w:rsid w:val="00D81FDA"/>
    <w:rsid w:val="00D87611"/>
    <w:rsid w:val="00D95DBC"/>
    <w:rsid w:val="00DB4E35"/>
    <w:rsid w:val="00DC68FD"/>
    <w:rsid w:val="00DD2687"/>
    <w:rsid w:val="00DF13CA"/>
    <w:rsid w:val="00E019D1"/>
    <w:rsid w:val="00E03F89"/>
    <w:rsid w:val="00E32D3E"/>
    <w:rsid w:val="00E46BE0"/>
    <w:rsid w:val="00E642D7"/>
    <w:rsid w:val="00E727E0"/>
    <w:rsid w:val="00E878F8"/>
    <w:rsid w:val="00EC68AE"/>
    <w:rsid w:val="00EE63E7"/>
    <w:rsid w:val="00F41D98"/>
    <w:rsid w:val="00F5044D"/>
    <w:rsid w:val="00F7759A"/>
    <w:rsid w:val="00FE38F7"/>
    <w:rsid w:val="00FE4D35"/>
    <w:rsid w:val="00FE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B48BE73"/>
  <w15:docId w15:val="{14E8F0B0-7A7D-4A6F-8CA7-D2DB2607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6850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06850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 w:bidi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106850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6850"/>
    <w:pPr>
      <w:spacing w:after="600" w:line="276" w:lineRule="auto"/>
    </w:pPr>
    <w:rPr>
      <w:rFonts w:ascii="Cambria" w:hAnsi="Cambria"/>
      <w:i/>
      <w:iCs/>
      <w:spacing w:val="13"/>
      <w:lang w:val="en-US" w:eastAsia="en-US" w:bidi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6850"/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paragraph" w:styleId="Paragrafoelenco">
    <w:name w:val="List Paragraph"/>
    <w:basedOn w:val="Normale"/>
    <w:uiPriority w:val="34"/>
    <w:qFormat/>
    <w:rsid w:val="00106850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1068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85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unhideWhenUsed/>
    <w:rsid w:val="0010685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85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850"/>
    <w:rPr>
      <w:rFonts w:ascii="Tahoma" w:eastAsia="Times New Roman" w:hAnsi="Tahoma" w:cs="Tahoma"/>
      <w:sz w:val="16"/>
      <w:szCs w:val="16"/>
      <w:lang w:eastAsia="it-IT"/>
    </w:rPr>
  </w:style>
  <w:style w:type="paragraph" w:customStyle="1" w:styleId="Default">
    <w:name w:val="Default"/>
    <w:rsid w:val="00395A2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1041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Carpredefinitoparagrafo"/>
    <w:rsid w:val="003A6217"/>
  </w:style>
  <w:style w:type="paragraph" w:styleId="Intestazione">
    <w:name w:val="header"/>
    <w:basedOn w:val="Normale"/>
    <w:link w:val="IntestazioneCarattere"/>
    <w:uiPriority w:val="99"/>
    <w:unhideWhenUsed/>
    <w:rsid w:val="00357F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FFC"/>
    <w:rPr>
      <w:rFonts w:ascii="Times New Roman" w:eastAsia="Times New Roman" w:hAnsi="Times New Roman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976A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protocollo@pec.comune.oliena.nu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ndard\Desktop\Comunicazioni\Carta_Intestata_Sindac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Carta_Intestata_Sindaco</Template>
  <TotalTime>0</TotalTime>
  <Pages>2</Pages>
  <Words>424</Words>
  <Characters>2421</Characters>
  <Application>Microsoft Office Word</Application>
  <DocSecurity>4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2840</CharactersWithSpaces>
  <SharedDoc>false</SharedDoc>
  <HLinks>
    <vt:vector size="6" baseType="variant"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http://www.comune.oliena.nu.it/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PauFrancesca</cp:lastModifiedBy>
  <cp:revision>2</cp:revision>
  <cp:lastPrinted>2020-11-23T09:32:00Z</cp:lastPrinted>
  <dcterms:created xsi:type="dcterms:W3CDTF">2020-11-24T12:18:00Z</dcterms:created>
  <dcterms:modified xsi:type="dcterms:W3CDTF">2020-11-24T12:18:00Z</dcterms:modified>
</cp:coreProperties>
</file>