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F55033" w14:textId="77777777" w:rsidR="00480B4F" w:rsidRDefault="00480B4F" w:rsidP="00480B4F">
      <w:pPr>
        <w:spacing w:after="120" w:line="276" w:lineRule="auto"/>
        <w:ind w:left="5812"/>
        <w:rPr>
          <w:rFonts w:ascii="Arial" w:hAnsi="Arial" w:cs="Arial"/>
          <w:b/>
          <w:sz w:val="20"/>
          <w:lang w:eastAsia="en-US" w:bidi="en-US"/>
        </w:rPr>
      </w:pPr>
    </w:p>
    <w:p w14:paraId="14128D65" w14:textId="77777777" w:rsidR="00480B4F" w:rsidRDefault="00480B4F" w:rsidP="00480B4F">
      <w:pPr>
        <w:spacing w:after="120" w:line="276" w:lineRule="auto"/>
        <w:ind w:left="5812"/>
        <w:rPr>
          <w:rFonts w:ascii="Arial" w:hAnsi="Arial" w:cs="Arial"/>
          <w:b/>
          <w:sz w:val="20"/>
          <w:lang w:eastAsia="en-US" w:bidi="en-US"/>
        </w:rPr>
      </w:pPr>
      <w:r w:rsidRPr="00504648">
        <w:rPr>
          <w:rFonts w:ascii="Arial" w:hAnsi="Arial" w:cs="Arial"/>
          <w:b/>
          <w:sz w:val="20"/>
          <w:lang w:eastAsia="en-US" w:bidi="en-US"/>
        </w:rPr>
        <w:t>All’Ufficio dei Servizi Sociali</w:t>
      </w:r>
    </w:p>
    <w:p w14:paraId="26C71F81" w14:textId="7B597B6B" w:rsidR="00480B4F" w:rsidRDefault="00480B4F" w:rsidP="00480B4F">
      <w:pPr>
        <w:spacing w:after="120" w:line="276" w:lineRule="auto"/>
        <w:ind w:left="5812"/>
        <w:rPr>
          <w:rFonts w:ascii="Arial" w:hAnsi="Arial" w:cs="Arial"/>
          <w:b/>
          <w:sz w:val="20"/>
          <w:lang w:eastAsia="en-US" w:bidi="en-US"/>
        </w:rPr>
      </w:pPr>
      <w:r>
        <w:rPr>
          <w:rFonts w:ascii="Arial" w:hAnsi="Arial" w:cs="Arial"/>
          <w:b/>
          <w:sz w:val="20"/>
          <w:lang w:eastAsia="en-US" w:bidi="en-US"/>
        </w:rPr>
        <w:t>del Comune di Oliena</w:t>
      </w:r>
    </w:p>
    <w:p w14:paraId="32E0B873" w14:textId="6CC5B106" w:rsidR="00D63EFD" w:rsidRPr="00504648" w:rsidRDefault="00D63EFD" w:rsidP="00480B4F">
      <w:pPr>
        <w:spacing w:after="120" w:line="276" w:lineRule="auto"/>
        <w:ind w:left="5812"/>
        <w:rPr>
          <w:rFonts w:ascii="Arial" w:hAnsi="Arial" w:cs="Arial"/>
          <w:b/>
          <w:sz w:val="20"/>
          <w:lang w:eastAsia="en-US" w:bidi="en-US"/>
        </w:rPr>
      </w:pPr>
      <w:r>
        <w:rPr>
          <w:rFonts w:ascii="Arial" w:hAnsi="Arial" w:cs="Arial"/>
          <w:b/>
          <w:sz w:val="20"/>
          <w:lang w:eastAsia="en-US" w:bidi="en-US"/>
        </w:rPr>
        <w:t>Posta elettronica certificata: protocollo@pec.comune.oliena.nu.it</w:t>
      </w:r>
    </w:p>
    <w:p w14:paraId="40105A1A" w14:textId="77777777" w:rsidR="00480B4F" w:rsidRDefault="00480B4F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Cs w:val="20"/>
        </w:rPr>
      </w:pPr>
    </w:p>
    <w:p w14:paraId="4E5D60CD" w14:textId="0CB5016A" w:rsidR="00480B4F" w:rsidRPr="00504648" w:rsidRDefault="00480B4F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b/>
          <w:bCs/>
          <w:sz w:val="20"/>
          <w:szCs w:val="20"/>
        </w:rPr>
      </w:pPr>
      <w:r w:rsidRPr="00504648">
        <w:rPr>
          <w:rFonts w:ascii="Arial" w:eastAsia="Calibri" w:hAnsi="Arial" w:cs="Arial"/>
          <w:b/>
          <w:bCs/>
          <w:sz w:val="20"/>
          <w:szCs w:val="20"/>
        </w:rPr>
        <w:t xml:space="preserve">Adesione </w:t>
      </w:r>
      <w:r w:rsidR="00D63EFD">
        <w:rPr>
          <w:rFonts w:ascii="Arial" w:eastAsia="Calibri" w:hAnsi="Arial" w:cs="Arial"/>
          <w:b/>
          <w:bCs/>
          <w:sz w:val="20"/>
          <w:szCs w:val="20"/>
        </w:rPr>
        <w:t xml:space="preserve">all’elenco degli esercenti commerciali per la fornitura di generi alimentari e beni di prima necessità ai beneficiari </w:t>
      </w:r>
      <w:r w:rsidR="00A63C0C">
        <w:rPr>
          <w:rFonts w:ascii="Arial" w:eastAsia="Calibri" w:hAnsi="Arial" w:cs="Arial"/>
          <w:b/>
          <w:bCs/>
          <w:sz w:val="20"/>
          <w:szCs w:val="20"/>
        </w:rPr>
        <w:t>del</w:t>
      </w:r>
      <w:r w:rsidRPr="00504648">
        <w:rPr>
          <w:rFonts w:ascii="Arial" w:eastAsia="Calibri" w:hAnsi="Arial" w:cs="Arial"/>
          <w:b/>
          <w:bCs/>
          <w:sz w:val="20"/>
          <w:szCs w:val="20"/>
        </w:rPr>
        <w:t xml:space="preserve">le </w:t>
      </w:r>
      <w:r w:rsidR="003D7731">
        <w:rPr>
          <w:rFonts w:ascii="Arial" w:eastAsia="Calibri" w:hAnsi="Arial" w:cs="Arial"/>
          <w:b/>
          <w:bCs/>
          <w:sz w:val="20"/>
          <w:szCs w:val="20"/>
        </w:rPr>
        <w:t>“M</w:t>
      </w:r>
      <w:r w:rsidRPr="00504648">
        <w:rPr>
          <w:rFonts w:ascii="Arial" w:eastAsia="Calibri" w:hAnsi="Arial" w:cs="Arial"/>
          <w:b/>
          <w:bCs/>
          <w:sz w:val="20"/>
          <w:szCs w:val="20"/>
        </w:rPr>
        <w:t xml:space="preserve">isure </w:t>
      </w:r>
      <w:r w:rsidR="00D63EFD">
        <w:rPr>
          <w:rFonts w:ascii="Arial" w:eastAsia="Calibri" w:hAnsi="Arial" w:cs="Arial"/>
          <w:b/>
          <w:bCs/>
          <w:sz w:val="20"/>
          <w:szCs w:val="20"/>
        </w:rPr>
        <w:t xml:space="preserve">urgenti di </w:t>
      </w:r>
      <w:r w:rsidRPr="00504648">
        <w:rPr>
          <w:rFonts w:ascii="Arial" w:eastAsia="Calibri" w:hAnsi="Arial" w:cs="Arial"/>
          <w:b/>
          <w:bCs/>
          <w:sz w:val="20"/>
          <w:szCs w:val="20"/>
        </w:rPr>
        <w:t>solidarietà alimentare</w:t>
      </w:r>
      <w:r w:rsidR="003D7731">
        <w:rPr>
          <w:rFonts w:ascii="Arial" w:eastAsia="Calibri" w:hAnsi="Arial" w:cs="Arial"/>
          <w:b/>
          <w:bCs/>
          <w:sz w:val="20"/>
          <w:szCs w:val="20"/>
        </w:rPr>
        <w:t>”</w:t>
      </w:r>
      <w:r w:rsidR="00A63C0C">
        <w:rPr>
          <w:rFonts w:ascii="Arial" w:eastAsia="Calibri" w:hAnsi="Arial" w:cs="Arial"/>
          <w:b/>
          <w:bCs/>
          <w:sz w:val="20"/>
          <w:szCs w:val="20"/>
        </w:rPr>
        <w:t xml:space="preserve"> mediante erogazione di buoni spesa</w:t>
      </w:r>
      <w:r w:rsidRPr="00504648">
        <w:rPr>
          <w:rFonts w:ascii="Arial" w:eastAsia="Calibri" w:hAnsi="Arial" w:cs="Arial"/>
          <w:b/>
          <w:bCs/>
          <w:sz w:val="20"/>
          <w:szCs w:val="20"/>
        </w:rPr>
        <w:t xml:space="preserve"> di cui all’Ordinanza di Protezione civile n. 658/2020 </w:t>
      </w:r>
      <w:r w:rsidR="00D63EFD">
        <w:rPr>
          <w:rFonts w:ascii="Arial" w:eastAsia="Calibri" w:hAnsi="Arial" w:cs="Arial"/>
          <w:b/>
          <w:bCs/>
          <w:sz w:val="20"/>
          <w:szCs w:val="20"/>
        </w:rPr>
        <w:t xml:space="preserve">e del Decreto Legge </w:t>
      </w:r>
      <w:r w:rsidR="00D63EFD" w:rsidRPr="00A63C0C">
        <w:rPr>
          <w:rFonts w:ascii="Arial" w:eastAsia="Calibri" w:hAnsi="Arial" w:cs="Arial"/>
          <w:b/>
          <w:bCs/>
          <w:sz w:val="20"/>
          <w:szCs w:val="20"/>
        </w:rPr>
        <w:t>23 novembre 2020, n. 154</w:t>
      </w:r>
      <w:r w:rsidRPr="00504648">
        <w:rPr>
          <w:rFonts w:ascii="Arial" w:eastAsia="Calibri" w:hAnsi="Arial" w:cs="Arial"/>
          <w:b/>
          <w:bCs/>
          <w:sz w:val="20"/>
          <w:szCs w:val="20"/>
        </w:rPr>
        <w:t>.</w:t>
      </w:r>
    </w:p>
    <w:p w14:paraId="6F576BA4" w14:textId="77777777" w:rsidR="00480B4F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</w:p>
    <w:p w14:paraId="07C96440" w14:textId="77777777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Io sottoscritto ____________________________________________</w:t>
      </w:r>
      <w:r>
        <w:rPr>
          <w:rFonts w:ascii="Arial" w:eastAsia="Calibri" w:hAnsi="Arial" w:cs="Arial"/>
          <w:sz w:val="20"/>
          <w:szCs w:val="20"/>
        </w:rPr>
        <w:t>________</w:t>
      </w:r>
      <w:r w:rsidRPr="00504648">
        <w:rPr>
          <w:rFonts w:ascii="Arial" w:eastAsia="Calibri" w:hAnsi="Arial" w:cs="Arial"/>
          <w:sz w:val="20"/>
          <w:szCs w:val="20"/>
        </w:rPr>
        <w:t>_____ rappresentante legale</w:t>
      </w:r>
    </w:p>
    <w:p w14:paraId="54178D7E" w14:textId="77777777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dell’esercizio commerciale _______________________________________</w:t>
      </w:r>
      <w:r>
        <w:rPr>
          <w:rFonts w:ascii="Arial" w:eastAsia="Calibri" w:hAnsi="Arial" w:cs="Arial"/>
          <w:sz w:val="20"/>
          <w:szCs w:val="20"/>
        </w:rPr>
        <w:t>________</w:t>
      </w:r>
      <w:r w:rsidRPr="00504648">
        <w:rPr>
          <w:rFonts w:ascii="Arial" w:eastAsia="Calibri" w:hAnsi="Arial" w:cs="Arial"/>
          <w:sz w:val="20"/>
          <w:szCs w:val="20"/>
        </w:rPr>
        <w:t>_________________,</w:t>
      </w:r>
    </w:p>
    <w:p w14:paraId="269BF4FD" w14:textId="77777777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con sede in Via _______________________________________________</w:t>
      </w:r>
      <w:r>
        <w:rPr>
          <w:rFonts w:ascii="Arial" w:eastAsia="Calibri" w:hAnsi="Arial" w:cs="Arial"/>
          <w:sz w:val="20"/>
          <w:szCs w:val="20"/>
        </w:rPr>
        <w:t>________</w:t>
      </w:r>
      <w:r w:rsidRPr="00504648">
        <w:rPr>
          <w:rFonts w:ascii="Arial" w:eastAsia="Calibri" w:hAnsi="Arial" w:cs="Arial"/>
          <w:sz w:val="20"/>
          <w:szCs w:val="20"/>
        </w:rPr>
        <w:t>__________________,</w:t>
      </w:r>
    </w:p>
    <w:p w14:paraId="48125C0F" w14:textId="77777777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codice fiscale __________________________________________</w:t>
      </w:r>
      <w:r>
        <w:rPr>
          <w:rFonts w:ascii="Arial" w:eastAsia="Calibri" w:hAnsi="Arial" w:cs="Arial"/>
          <w:sz w:val="20"/>
          <w:szCs w:val="20"/>
        </w:rPr>
        <w:t>________</w:t>
      </w:r>
      <w:r w:rsidRPr="00504648">
        <w:rPr>
          <w:rFonts w:ascii="Arial" w:eastAsia="Calibri" w:hAnsi="Arial" w:cs="Arial"/>
          <w:sz w:val="20"/>
          <w:szCs w:val="20"/>
        </w:rPr>
        <w:t>________________________,</w:t>
      </w:r>
    </w:p>
    <w:p w14:paraId="0362969A" w14:textId="7A14D2B7" w:rsidR="00480B4F" w:rsidRDefault="00480B4F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premesso che</w:t>
      </w:r>
      <w:r w:rsidR="003D7731">
        <w:rPr>
          <w:rFonts w:ascii="Arial" w:eastAsia="Calibri" w:hAnsi="Arial" w:cs="Arial"/>
          <w:sz w:val="20"/>
          <w:szCs w:val="20"/>
        </w:rPr>
        <w:t xml:space="preserve"> con la determinazione n. 786 del 09.12.2020 è stato approvato l’avviso per l’accesso alle </w:t>
      </w:r>
      <w:r w:rsidR="003D7731">
        <w:rPr>
          <w:rFonts w:ascii="Arial" w:eastAsia="Calibri" w:hAnsi="Arial" w:cs="Arial"/>
          <w:b/>
          <w:bCs/>
          <w:sz w:val="20"/>
          <w:szCs w:val="20"/>
        </w:rPr>
        <w:t>“M</w:t>
      </w:r>
      <w:r w:rsidR="003D7731" w:rsidRPr="00504648">
        <w:rPr>
          <w:rFonts w:ascii="Arial" w:eastAsia="Calibri" w:hAnsi="Arial" w:cs="Arial"/>
          <w:b/>
          <w:bCs/>
          <w:sz w:val="20"/>
          <w:szCs w:val="20"/>
        </w:rPr>
        <w:t xml:space="preserve">isure </w:t>
      </w:r>
      <w:r w:rsidR="003D7731">
        <w:rPr>
          <w:rFonts w:ascii="Arial" w:eastAsia="Calibri" w:hAnsi="Arial" w:cs="Arial"/>
          <w:b/>
          <w:bCs/>
          <w:sz w:val="20"/>
          <w:szCs w:val="20"/>
        </w:rPr>
        <w:t xml:space="preserve">urgenti di </w:t>
      </w:r>
      <w:r w:rsidR="003D7731" w:rsidRPr="00504648">
        <w:rPr>
          <w:rFonts w:ascii="Arial" w:eastAsia="Calibri" w:hAnsi="Arial" w:cs="Arial"/>
          <w:b/>
          <w:bCs/>
          <w:sz w:val="20"/>
          <w:szCs w:val="20"/>
        </w:rPr>
        <w:t>solidarietà alimentare</w:t>
      </w:r>
      <w:r w:rsidR="003D7731">
        <w:rPr>
          <w:rFonts w:ascii="Arial" w:eastAsia="Calibri" w:hAnsi="Arial" w:cs="Arial"/>
          <w:b/>
          <w:bCs/>
          <w:sz w:val="20"/>
          <w:szCs w:val="20"/>
        </w:rPr>
        <w:t xml:space="preserve">” </w:t>
      </w:r>
      <w:r w:rsidR="003D7731" w:rsidRPr="003D7731">
        <w:rPr>
          <w:rFonts w:ascii="Arial" w:eastAsia="Calibri" w:hAnsi="Arial" w:cs="Arial"/>
          <w:sz w:val="20"/>
          <w:szCs w:val="20"/>
        </w:rPr>
        <w:t>mediante l’erogazione di buoni spesa per l’acquisto di generi alimentari e di beni di prima necessità</w:t>
      </w:r>
      <w:r w:rsidR="003D7731">
        <w:rPr>
          <w:rFonts w:ascii="Arial" w:eastAsia="Calibri" w:hAnsi="Arial" w:cs="Arial"/>
          <w:sz w:val="20"/>
          <w:szCs w:val="20"/>
        </w:rPr>
        <w:t xml:space="preserve"> presso gli esercizi commerciali accreditati</w:t>
      </w:r>
    </w:p>
    <w:p w14:paraId="0BE4ABAC" w14:textId="77777777" w:rsidR="003D7731" w:rsidRPr="00504648" w:rsidRDefault="003D7731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20"/>
          <w:szCs w:val="20"/>
        </w:rPr>
      </w:pPr>
    </w:p>
    <w:p w14:paraId="100611E7" w14:textId="5E9A9C41" w:rsidR="00480B4F" w:rsidRDefault="00480B4F" w:rsidP="00480B4F">
      <w:pPr>
        <w:autoSpaceDE w:val="0"/>
        <w:autoSpaceDN w:val="0"/>
        <w:adjustRightInd w:val="0"/>
        <w:spacing w:line="276" w:lineRule="auto"/>
        <w:jc w:val="center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COMUNICA</w:t>
      </w:r>
    </w:p>
    <w:p w14:paraId="6C696159" w14:textId="77777777" w:rsidR="003D7731" w:rsidRPr="00504648" w:rsidRDefault="003D7731" w:rsidP="00480B4F">
      <w:pPr>
        <w:autoSpaceDE w:val="0"/>
        <w:autoSpaceDN w:val="0"/>
        <w:adjustRightInd w:val="0"/>
        <w:spacing w:line="276" w:lineRule="auto"/>
        <w:jc w:val="center"/>
        <w:rPr>
          <w:rFonts w:ascii="Arial" w:eastAsia="Calibri" w:hAnsi="Arial" w:cs="Arial"/>
          <w:sz w:val="20"/>
          <w:szCs w:val="20"/>
        </w:rPr>
      </w:pPr>
    </w:p>
    <w:p w14:paraId="53E99027" w14:textId="77777777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di aderire ed approvare l’attivazione dei “buoni spesa” emessi dal comune di OLIENA, per l’acquisto di generi alimentari e di prima necessità, presso l’esercizio commerciale che rappresento.</w:t>
      </w:r>
    </w:p>
    <w:p w14:paraId="691BB0A9" w14:textId="7846AE57" w:rsidR="003D7731" w:rsidRPr="001632BC" w:rsidRDefault="00480B4F" w:rsidP="003D773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A tal proposito dichiaro di essere a conoscenza che</w:t>
      </w:r>
      <w:r w:rsidR="003D7731">
        <w:rPr>
          <w:rFonts w:ascii="Arial" w:eastAsia="Calibri" w:hAnsi="Arial" w:cs="Arial"/>
          <w:sz w:val="20"/>
          <w:szCs w:val="20"/>
        </w:rPr>
        <w:t>:</w:t>
      </w:r>
      <w:r w:rsidRPr="00504648">
        <w:rPr>
          <w:rFonts w:ascii="Arial" w:eastAsia="Calibri" w:hAnsi="Arial" w:cs="Arial"/>
          <w:sz w:val="20"/>
          <w:szCs w:val="20"/>
        </w:rPr>
        <w:t xml:space="preserve"> il pagamento dei buoni avverrà a cura del comune stesso entro trenta giorni dalla presentazione, da parte del sottoscritto (o di suo delegato), dei buoni incamerati all’ufficio dei servizi sociali</w:t>
      </w:r>
      <w:r>
        <w:rPr>
          <w:rFonts w:ascii="Arial" w:eastAsia="Calibri" w:hAnsi="Arial" w:cs="Arial"/>
          <w:sz w:val="20"/>
          <w:szCs w:val="20"/>
        </w:rPr>
        <w:t xml:space="preserve">, </w:t>
      </w:r>
      <w:r w:rsidR="00D81FDA">
        <w:rPr>
          <w:rFonts w:ascii="Arial" w:eastAsia="Calibri" w:hAnsi="Arial" w:cs="Arial"/>
          <w:sz w:val="20"/>
          <w:szCs w:val="20"/>
        </w:rPr>
        <w:t>accompagnati</w:t>
      </w:r>
      <w:r>
        <w:rPr>
          <w:rFonts w:ascii="Arial" w:eastAsia="Calibri" w:hAnsi="Arial" w:cs="Arial"/>
          <w:sz w:val="20"/>
          <w:szCs w:val="20"/>
        </w:rPr>
        <w:t xml:space="preserve"> </w:t>
      </w:r>
      <w:r w:rsidRPr="00E019D1">
        <w:rPr>
          <w:rFonts w:ascii="Arial" w:eastAsia="Calibri" w:hAnsi="Arial" w:cs="Arial"/>
          <w:sz w:val="20"/>
          <w:szCs w:val="20"/>
        </w:rPr>
        <w:t>da attestazione dell’utilizzo da parte del beneficiario</w:t>
      </w:r>
      <w:r w:rsidR="00D81FDA">
        <w:rPr>
          <w:rFonts w:ascii="Arial" w:eastAsia="Calibri" w:hAnsi="Arial" w:cs="Arial"/>
          <w:sz w:val="20"/>
          <w:szCs w:val="20"/>
        </w:rPr>
        <w:t xml:space="preserve"> e</w:t>
      </w:r>
      <w:r w:rsidRPr="00E019D1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copia </w:t>
      </w:r>
      <w:r w:rsidRPr="00E019D1">
        <w:rPr>
          <w:rFonts w:ascii="Arial" w:eastAsia="Calibri" w:hAnsi="Arial" w:cs="Arial"/>
          <w:sz w:val="20"/>
          <w:szCs w:val="20"/>
        </w:rPr>
        <w:t>del relativo scontrino</w:t>
      </w:r>
      <w:r w:rsidR="003D7731">
        <w:rPr>
          <w:rFonts w:ascii="Arial" w:eastAsia="Calibri" w:hAnsi="Arial" w:cs="Arial"/>
          <w:sz w:val="20"/>
          <w:szCs w:val="20"/>
        </w:rPr>
        <w:t>;</w:t>
      </w:r>
      <w:r w:rsidR="003D7731" w:rsidRPr="003D7731">
        <w:rPr>
          <w:rFonts w:ascii="Arial" w:eastAsia="CIDFont+F1" w:hAnsi="Arial" w:cs="Arial"/>
          <w:b/>
          <w:bCs/>
          <w:sz w:val="20"/>
          <w:szCs w:val="20"/>
        </w:rPr>
        <w:t xml:space="preserve"> </w:t>
      </w:r>
      <w:r w:rsidR="003D7731" w:rsidRPr="00FF7EDE">
        <w:rPr>
          <w:rFonts w:ascii="Arial" w:eastAsia="CIDFont+F1" w:hAnsi="Arial" w:cs="Arial"/>
          <w:b/>
          <w:bCs/>
          <w:sz w:val="20"/>
          <w:szCs w:val="20"/>
        </w:rPr>
        <w:t>i buoni dovranno essere obbligatoriamente utilizzati dai beneficiari entro il 15.02.2021</w:t>
      </w:r>
      <w:r w:rsidR="003D7731" w:rsidRPr="001632BC">
        <w:rPr>
          <w:rFonts w:ascii="Arial" w:eastAsia="CIDFont+F1" w:hAnsi="Arial" w:cs="Arial"/>
          <w:sz w:val="20"/>
          <w:szCs w:val="20"/>
        </w:rPr>
        <w:t>, data oltre la quale non potranno più essere accettati dagli esercenti</w:t>
      </w:r>
      <w:r w:rsidR="00FF7EDE">
        <w:rPr>
          <w:rFonts w:ascii="Arial" w:eastAsia="CIDFont+F1" w:hAnsi="Arial" w:cs="Arial"/>
          <w:sz w:val="20"/>
          <w:szCs w:val="20"/>
        </w:rPr>
        <w:t>,</w:t>
      </w:r>
      <w:r w:rsidR="003D7731">
        <w:rPr>
          <w:rFonts w:ascii="Arial" w:eastAsia="CIDFont+F1" w:hAnsi="Arial" w:cs="Arial"/>
          <w:sz w:val="20"/>
          <w:szCs w:val="20"/>
        </w:rPr>
        <w:t xml:space="preserve"> e i</w:t>
      </w:r>
      <w:r w:rsidR="003D7731" w:rsidRPr="001632BC">
        <w:rPr>
          <w:rFonts w:ascii="Arial" w:eastAsia="CIDFont+F1" w:hAnsi="Arial" w:cs="Arial"/>
          <w:sz w:val="20"/>
          <w:szCs w:val="20"/>
        </w:rPr>
        <w:t xml:space="preserve">l termine ultimo per la </w:t>
      </w:r>
      <w:r w:rsidR="003D7731" w:rsidRPr="00FF7EDE">
        <w:rPr>
          <w:rFonts w:ascii="Arial" w:eastAsia="CIDFont+F1" w:hAnsi="Arial" w:cs="Arial"/>
          <w:b/>
          <w:bCs/>
          <w:sz w:val="20"/>
          <w:szCs w:val="20"/>
        </w:rPr>
        <w:t>rendicontazione</w:t>
      </w:r>
      <w:r w:rsidR="003D7731" w:rsidRPr="001632BC">
        <w:rPr>
          <w:rFonts w:ascii="Arial" w:eastAsia="CIDFont+F1" w:hAnsi="Arial" w:cs="Arial"/>
          <w:sz w:val="20"/>
          <w:szCs w:val="20"/>
        </w:rPr>
        <w:t xml:space="preserve"> </w:t>
      </w:r>
      <w:r w:rsidR="00FF7EDE" w:rsidRPr="00FF7EDE">
        <w:rPr>
          <w:rFonts w:ascii="Arial" w:eastAsia="CIDFont+F1" w:hAnsi="Arial" w:cs="Arial"/>
          <w:b/>
          <w:bCs/>
          <w:sz w:val="20"/>
          <w:szCs w:val="20"/>
        </w:rPr>
        <w:t xml:space="preserve">al Comune </w:t>
      </w:r>
      <w:r w:rsidR="003D7731" w:rsidRPr="00FF7EDE">
        <w:rPr>
          <w:rFonts w:ascii="Arial" w:eastAsia="CIDFont+F1" w:hAnsi="Arial" w:cs="Arial"/>
          <w:b/>
          <w:bCs/>
          <w:sz w:val="20"/>
          <w:szCs w:val="20"/>
        </w:rPr>
        <w:t>è il 15.03.2021</w:t>
      </w:r>
      <w:r w:rsidR="003D7731" w:rsidRPr="001632BC">
        <w:rPr>
          <w:rFonts w:ascii="Arial" w:eastAsia="CIDFont+F1" w:hAnsi="Arial" w:cs="Arial"/>
          <w:sz w:val="20"/>
          <w:szCs w:val="20"/>
        </w:rPr>
        <w:t>.</w:t>
      </w:r>
    </w:p>
    <w:p w14:paraId="424BFBB7" w14:textId="0D96590E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</w:p>
    <w:p w14:paraId="78046342" w14:textId="369A961F" w:rsidR="00480B4F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Infine, autorizzo il trattamento dei dati necessari alle finalità dell’Ordinanza n. 658/2020, nonché la pubblicazione dei medesimi sul sito web del comune.</w:t>
      </w:r>
    </w:p>
    <w:p w14:paraId="637DEBF1" w14:textId="2044E923" w:rsidR="00D63EFD" w:rsidRDefault="00D63EFD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Si allega:</w:t>
      </w:r>
    </w:p>
    <w:p w14:paraId="0EB0AAE6" w14:textId="36643A16" w:rsidR="00D63EFD" w:rsidRPr="00504648" w:rsidRDefault="00D63EFD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copia del documento di riconoscimento</w:t>
      </w:r>
    </w:p>
    <w:p w14:paraId="5B60DBA1" w14:textId="77777777" w:rsidR="00480B4F" w:rsidRPr="001D7E79" w:rsidRDefault="00480B4F" w:rsidP="00480B4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Data _______________</w:t>
      </w:r>
      <w:r w:rsidRPr="00504648">
        <w:rPr>
          <w:rFonts w:ascii="Arial" w:eastAsia="Calibri" w:hAnsi="Arial" w:cs="Arial"/>
          <w:sz w:val="20"/>
          <w:szCs w:val="20"/>
        </w:rPr>
        <w:tab/>
        <w:t xml:space="preserve"> </w:t>
      </w:r>
      <w:r w:rsidRPr="00504648">
        <w:rPr>
          <w:rFonts w:ascii="Arial" w:eastAsia="Calibri" w:hAnsi="Arial" w:cs="Arial"/>
          <w:sz w:val="20"/>
          <w:szCs w:val="20"/>
        </w:rPr>
        <w:tab/>
      </w:r>
      <w:r w:rsidRPr="00504648">
        <w:rPr>
          <w:rFonts w:ascii="Arial" w:eastAsia="Calibri" w:hAnsi="Arial" w:cs="Arial"/>
          <w:sz w:val="20"/>
          <w:szCs w:val="20"/>
        </w:rPr>
        <w:tab/>
      </w:r>
      <w:r w:rsidRPr="00504648">
        <w:rPr>
          <w:rFonts w:ascii="Arial" w:eastAsia="Calibri" w:hAnsi="Arial" w:cs="Arial"/>
          <w:sz w:val="20"/>
          <w:szCs w:val="20"/>
        </w:rPr>
        <w:tab/>
      </w:r>
      <w:r w:rsidRPr="00504648">
        <w:rPr>
          <w:rFonts w:ascii="Arial" w:eastAsia="Calibri" w:hAnsi="Arial" w:cs="Arial"/>
          <w:sz w:val="20"/>
          <w:szCs w:val="20"/>
        </w:rPr>
        <w:tab/>
        <w:t>Firma ___________________________</w:t>
      </w:r>
    </w:p>
    <w:p w14:paraId="13CBEE4A" w14:textId="1307CCBA" w:rsidR="00293CBC" w:rsidRPr="00480B4F" w:rsidRDefault="00293CBC" w:rsidP="00480B4F"/>
    <w:sectPr w:rsidR="00293CBC" w:rsidRPr="00480B4F" w:rsidSect="00992157">
      <w:footerReference w:type="default" r:id="rId7"/>
      <w:pgSz w:w="11906" w:h="16838" w:code="9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6FD4D8" w14:textId="77777777" w:rsidR="00E408DF" w:rsidRDefault="00E408DF">
      <w:r>
        <w:separator/>
      </w:r>
    </w:p>
  </w:endnote>
  <w:endnote w:type="continuationSeparator" w:id="0">
    <w:p w14:paraId="6CFC0AD4" w14:textId="77777777" w:rsidR="00E408DF" w:rsidRDefault="00E40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DFont+F1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406170" w14:textId="77777777" w:rsidR="00144E06" w:rsidRDefault="00144E06" w:rsidP="00144E06">
    <w:pPr>
      <w:jc w:val="center"/>
      <w:rPr>
        <w:rFonts w:ascii="Arial" w:hAnsi="Arial" w:cs="Arial"/>
        <w:spacing w:val="26"/>
        <w:sz w:val="16"/>
        <w:szCs w:val="16"/>
      </w:rPr>
    </w:pPr>
    <w:r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2FE6CC59" w14:textId="77777777" w:rsidR="00144E06" w:rsidRPr="00415840" w:rsidRDefault="00144E06" w:rsidP="00144E06">
    <w:pPr>
      <w:pStyle w:val="Pidipagina"/>
      <w:jc w:val="center"/>
    </w:pPr>
    <w:r>
      <w:rPr>
        <w:rFonts w:ascii="Arial" w:hAnsi="Arial" w:cs="Arial"/>
        <w:sz w:val="16"/>
        <w:szCs w:val="16"/>
      </w:rPr>
      <w:t xml:space="preserve">Tel. 0784/280.200–Fax 0784/280.206 - sito internet: </w:t>
    </w:r>
    <w:hyperlink r:id="rId1" w:history="1">
      <w:r>
        <w:rPr>
          <w:rStyle w:val="Collegamentoipertestuale"/>
          <w:rFonts w:ascii="Arial" w:hAnsi="Arial" w:cs="Arial"/>
          <w:sz w:val="16"/>
          <w:szCs w:val="16"/>
        </w:rPr>
        <w:t>www.comune.oliena.nu.it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B17BBF" w14:textId="77777777" w:rsidR="00E408DF" w:rsidRDefault="00E408DF">
      <w:r>
        <w:separator/>
      </w:r>
    </w:p>
  </w:footnote>
  <w:footnote w:type="continuationSeparator" w:id="0">
    <w:p w14:paraId="23975D17" w14:textId="77777777" w:rsidR="00E408DF" w:rsidRDefault="00E408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9C0896"/>
    <w:multiLevelType w:val="hybridMultilevel"/>
    <w:tmpl w:val="65920DF4"/>
    <w:lvl w:ilvl="0" w:tplc="3BE2B724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F791513"/>
    <w:multiLevelType w:val="hybridMultilevel"/>
    <w:tmpl w:val="E56E4B7C"/>
    <w:lvl w:ilvl="0" w:tplc="7ED63DB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8555B4"/>
    <w:multiLevelType w:val="hybridMultilevel"/>
    <w:tmpl w:val="CD28F516"/>
    <w:lvl w:ilvl="0" w:tplc="02804A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D1B57FF"/>
    <w:multiLevelType w:val="hybridMultilevel"/>
    <w:tmpl w:val="6C2689C8"/>
    <w:lvl w:ilvl="0" w:tplc="66206AB8">
      <w:start w:val="1"/>
      <w:numFmt w:val="decimal"/>
      <w:lvlText w:val="%1)"/>
      <w:lvlJc w:val="left"/>
      <w:pPr>
        <w:ind w:left="1080" w:hanging="360"/>
      </w:pPr>
      <w:rPr>
        <w:rFonts w:ascii="Arial" w:eastAsia="Times New Roman" w:hAnsi="Arial" w:cs="Arial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210073A"/>
    <w:multiLevelType w:val="hybridMultilevel"/>
    <w:tmpl w:val="C5A0FD2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C315CFF"/>
    <w:multiLevelType w:val="hybridMultilevel"/>
    <w:tmpl w:val="DE5AAB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attachedTemplate r:id="rId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A21"/>
    <w:rsid w:val="00030C2A"/>
    <w:rsid w:val="00057700"/>
    <w:rsid w:val="00075506"/>
    <w:rsid w:val="000C0AC7"/>
    <w:rsid w:val="000D7363"/>
    <w:rsid w:val="001041F4"/>
    <w:rsid w:val="00106850"/>
    <w:rsid w:val="001302CB"/>
    <w:rsid w:val="00135D8F"/>
    <w:rsid w:val="00144E06"/>
    <w:rsid w:val="00155D3A"/>
    <w:rsid w:val="00170EA3"/>
    <w:rsid w:val="0017679A"/>
    <w:rsid w:val="001A1309"/>
    <w:rsid w:val="001F7BDD"/>
    <w:rsid w:val="0020411E"/>
    <w:rsid w:val="00214FE8"/>
    <w:rsid w:val="00270250"/>
    <w:rsid w:val="00293CBC"/>
    <w:rsid w:val="002A7F8C"/>
    <w:rsid w:val="002E7F3B"/>
    <w:rsid w:val="00342486"/>
    <w:rsid w:val="00357FFC"/>
    <w:rsid w:val="003759D9"/>
    <w:rsid w:val="003856C2"/>
    <w:rsid w:val="00395A21"/>
    <w:rsid w:val="003A6217"/>
    <w:rsid w:val="003C2392"/>
    <w:rsid w:val="003D7731"/>
    <w:rsid w:val="0040541A"/>
    <w:rsid w:val="00417606"/>
    <w:rsid w:val="0043115A"/>
    <w:rsid w:val="0043287A"/>
    <w:rsid w:val="00444FB4"/>
    <w:rsid w:val="00446030"/>
    <w:rsid w:val="00480B4F"/>
    <w:rsid w:val="004959A5"/>
    <w:rsid w:val="004D1749"/>
    <w:rsid w:val="004F2975"/>
    <w:rsid w:val="00504648"/>
    <w:rsid w:val="00514A00"/>
    <w:rsid w:val="005452CE"/>
    <w:rsid w:val="005A2576"/>
    <w:rsid w:val="005D0C57"/>
    <w:rsid w:val="005D5403"/>
    <w:rsid w:val="006053BA"/>
    <w:rsid w:val="006414B9"/>
    <w:rsid w:val="00662F1C"/>
    <w:rsid w:val="0069668D"/>
    <w:rsid w:val="006A127F"/>
    <w:rsid w:val="006A687A"/>
    <w:rsid w:val="006B30D6"/>
    <w:rsid w:val="006C1F05"/>
    <w:rsid w:val="006D21C5"/>
    <w:rsid w:val="00702DBA"/>
    <w:rsid w:val="007420FD"/>
    <w:rsid w:val="00753069"/>
    <w:rsid w:val="00766CD8"/>
    <w:rsid w:val="007768DC"/>
    <w:rsid w:val="007777EA"/>
    <w:rsid w:val="007921C1"/>
    <w:rsid w:val="007E761A"/>
    <w:rsid w:val="00870057"/>
    <w:rsid w:val="008879A0"/>
    <w:rsid w:val="00894687"/>
    <w:rsid w:val="008C1686"/>
    <w:rsid w:val="008D35E7"/>
    <w:rsid w:val="0096635A"/>
    <w:rsid w:val="00984545"/>
    <w:rsid w:val="00992157"/>
    <w:rsid w:val="009963F7"/>
    <w:rsid w:val="009A01DC"/>
    <w:rsid w:val="009B0130"/>
    <w:rsid w:val="009D1460"/>
    <w:rsid w:val="009E1578"/>
    <w:rsid w:val="00A16020"/>
    <w:rsid w:val="00A44F05"/>
    <w:rsid w:val="00A63730"/>
    <w:rsid w:val="00A63C0C"/>
    <w:rsid w:val="00A92F91"/>
    <w:rsid w:val="00A947A7"/>
    <w:rsid w:val="00AB737D"/>
    <w:rsid w:val="00AD2274"/>
    <w:rsid w:val="00AD434C"/>
    <w:rsid w:val="00B513B7"/>
    <w:rsid w:val="00B554AE"/>
    <w:rsid w:val="00B93B2F"/>
    <w:rsid w:val="00BA268D"/>
    <w:rsid w:val="00C006B9"/>
    <w:rsid w:val="00C35184"/>
    <w:rsid w:val="00CD7C89"/>
    <w:rsid w:val="00CE5590"/>
    <w:rsid w:val="00CE5962"/>
    <w:rsid w:val="00CF1AB5"/>
    <w:rsid w:val="00D05D57"/>
    <w:rsid w:val="00D45FCE"/>
    <w:rsid w:val="00D510CE"/>
    <w:rsid w:val="00D56A15"/>
    <w:rsid w:val="00D56E81"/>
    <w:rsid w:val="00D63EFD"/>
    <w:rsid w:val="00D81FDA"/>
    <w:rsid w:val="00D87611"/>
    <w:rsid w:val="00D95DBC"/>
    <w:rsid w:val="00DB4E35"/>
    <w:rsid w:val="00DF13CA"/>
    <w:rsid w:val="00E019D1"/>
    <w:rsid w:val="00E03F89"/>
    <w:rsid w:val="00E32D3E"/>
    <w:rsid w:val="00E408DF"/>
    <w:rsid w:val="00E46BE0"/>
    <w:rsid w:val="00E727E0"/>
    <w:rsid w:val="00E878F8"/>
    <w:rsid w:val="00EC68AE"/>
    <w:rsid w:val="00ED5085"/>
    <w:rsid w:val="00EE63E7"/>
    <w:rsid w:val="00F41D98"/>
    <w:rsid w:val="00F5044D"/>
    <w:rsid w:val="00FE38F7"/>
    <w:rsid w:val="00FE4D35"/>
    <w:rsid w:val="00FE6EDF"/>
    <w:rsid w:val="00FF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8BE73"/>
  <w15:docId w15:val="{14E8F0B0-7A7D-4A6F-8CA7-D2DB26079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06850"/>
    <w:rPr>
      <w:rFonts w:ascii="Times New Roman" w:eastAsia="Times New Roman" w:hAnsi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106850"/>
    <w:pPr>
      <w:pBdr>
        <w:bottom w:val="single" w:sz="4" w:space="1" w:color="auto"/>
      </w:pBdr>
      <w:spacing w:after="200"/>
      <w:contextualSpacing/>
    </w:pPr>
    <w:rPr>
      <w:rFonts w:ascii="Cambria" w:hAnsi="Cambria"/>
      <w:spacing w:val="5"/>
      <w:sz w:val="52"/>
      <w:szCs w:val="52"/>
      <w:lang w:val="en-US" w:eastAsia="en-US" w:bidi="en-US"/>
    </w:rPr>
  </w:style>
  <w:style w:type="character" w:customStyle="1" w:styleId="TitoloCarattere">
    <w:name w:val="Titolo Carattere"/>
    <w:basedOn w:val="Carpredefinitoparagrafo"/>
    <w:link w:val="Titolo"/>
    <w:uiPriority w:val="10"/>
    <w:rsid w:val="00106850"/>
    <w:rPr>
      <w:rFonts w:ascii="Cambria" w:eastAsia="Times New Roman" w:hAnsi="Cambria" w:cs="Times New Roman"/>
      <w:spacing w:val="5"/>
      <w:sz w:val="52"/>
      <w:szCs w:val="52"/>
      <w:lang w:val="en-US" w:bidi="en-US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06850"/>
    <w:pPr>
      <w:spacing w:after="600" w:line="276" w:lineRule="auto"/>
    </w:pPr>
    <w:rPr>
      <w:rFonts w:ascii="Cambria" w:hAnsi="Cambria"/>
      <w:i/>
      <w:iCs/>
      <w:spacing w:val="13"/>
      <w:lang w:val="en-US" w:eastAsia="en-US" w:bidi="en-US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06850"/>
    <w:rPr>
      <w:rFonts w:ascii="Cambria" w:eastAsia="Times New Roman" w:hAnsi="Cambria" w:cs="Times New Roman"/>
      <w:i/>
      <w:iCs/>
      <w:spacing w:val="13"/>
      <w:sz w:val="24"/>
      <w:szCs w:val="24"/>
      <w:lang w:val="en-US" w:bidi="en-US"/>
    </w:rPr>
  </w:style>
  <w:style w:type="paragraph" w:styleId="Paragrafoelenco">
    <w:name w:val="List Paragraph"/>
    <w:basedOn w:val="Normale"/>
    <w:uiPriority w:val="34"/>
    <w:qFormat/>
    <w:rsid w:val="00106850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10685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6850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semiHidden/>
    <w:unhideWhenUsed/>
    <w:rsid w:val="00106850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685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06850"/>
    <w:rPr>
      <w:rFonts w:ascii="Tahoma" w:eastAsia="Times New Roman" w:hAnsi="Tahoma" w:cs="Tahoma"/>
      <w:sz w:val="16"/>
      <w:szCs w:val="16"/>
      <w:lang w:eastAsia="it-IT"/>
    </w:rPr>
  </w:style>
  <w:style w:type="paragraph" w:customStyle="1" w:styleId="Default">
    <w:name w:val="Default"/>
    <w:rsid w:val="00395A21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1041F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Carpredefinitoparagrafo"/>
    <w:rsid w:val="003A6217"/>
  </w:style>
  <w:style w:type="paragraph" w:styleId="Intestazione">
    <w:name w:val="header"/>
    <w:basedOn w:val="Normale"/>
    <w:link w:val="IntestazioneCarattere"/>
    <w:uiPriority w:val="99"/>
    <w:unhideWhenUsed/>
    <w:rsid w:val="00357F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7FF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1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ndard\Desktop\Comunicazioni\Carta_Intestata_Sindaco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Carta_Intestata_Sindaco</Template>
  <TotalTime>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2144</CharactersWithSpaces>
  <SharedDoc>false</SharedDoc>
  <HLinks>
    <vt:vector size="6" baseType="variant">
      <vt:variant>
        <vt:i4>3735669</vt:i4>
      </vt:variant>
      <vt:variant>
        <vt:i4>0</vt:i4>
      </vt:variant>
      <vt:variant>
        <vt:i4>0</vt:i4>
      </vt:variant>
      <vt:variant>
        <vt:i4>5</vt:i4>
      </vt:variant>
      <vt:variant>
        <vt:lpwstr>http://www.comune.oliena.nu.it/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Standard</dc:creator>
  <cp:lastModifiedBy>CatteNatalina</cp:lastModifiedBy>
  <cp:revision>2</cp:revision>
  <cp:lastPrinted>2020-12-10T11:37:00Z</cp:lastPrinted>
  <dcterms:created xsi:type="dcterms:W3CDTF">2020-12-16T08:47:00Z</dcterms:created>
  <dcterms:modified xsi:type="dcterms:W3CDTF">2020-12-16T08:47:00Z</dcterms:modified>
</cp:coreProperties>
</file>